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547"/>
        <w:gridCol w:w="2551"/>
        <w:gridCol w:w="1647"/>
        <w:gridCol w:w="3031"/>
      </w:tblGrid>
      <w:tr w:rsidR="000C2633" w:rsidRPr="00F375BB" w14:paraId="0EAFFCF4" w14:textId="77777777" w:rsidTr="00F375BB">
        <w:tc>
          <w:tcPr>
            <w:tcW w:w="2547" w:type="dxa"/>
            <w:shd w:val="clear" w:color="auto" w:fill="F2F2F2" w:themeFill="background1" w:themeFillShade="F2"/>
          </w:tcPr>
          <w:p w14:paraId="73185E99" w14:textId="77777777" w:rsidR="000C2633" w:rsidRPr="00F375BB" w:rsidRDefault="00000000" w:rsidP="00973885">
            <w:pPr>
              <w:pStyle w:val="Heading2"/>
              <w:rPr>
                <w:rFonts w:ascii="Verdana" w:hAnsi="Verdana" w:cstheme="minorHAnsi"/>
                <w:szCs w:val="20"/>
              </w:rPr>
            </w:pPr>
            <w:sdt>
              <w:sdtPr>
                <w:rPr>
                  <w:rFonts w:ascii="Verdana" w:hAnsi="Verdana" w:cstheme="minorHAnsi"/>
                  <w:szCs w:val="20"/>
                </w:rPr>
                <w:alias w:val="Job Title:"/>
                <w:tag w:val="Job Title:"/>
                <w:id w:val="900328234"/>
                <w:placeholder>
                  <w:docPart w:val="89CFF464E2CA4C00869C6B7ABAFD1F71"/>
                </w:placeholder>
                <w:temporary/>
                <w:showingPlcHdr/>
                <w15:appearance w15:val="hidden"/>
              </w:sdtPr>
              <w:sdtContent>
                <w:r w:rsidR="008A6F05" w:rsidRPr="00F375BB">
                  <w:rPr>
                    <w:rFonts w:ascii="Verdana" w:hAnsi="Verdana" w:cstheme="minorHAnsi"/>
                    <w:szCs w:val="20"/>
                  </w:rPr>
                  <w:t>Job Title</w:t>
                </w:r>
              </w:sdtContent>
            </w:sdt>
            <w:r w:rsidR="008A6F05" w:rsidRPr="00F375BB">
              <w:rPr>
                <w:rFonts w:ascii="Verdana" w:hAnsi="Verdana" w:cstheme="minorHAnsi"/>
                <w:szCs w:val="20"/>
              </w:rPr>
              <w:t>:</w:t>
            </w:r>
          </w:p>
        </w:tc>
        <w:tc>
          <w:tcPr>
            <w:tcW w:w="2551" w:type="dxa"/>
          </w:tcPr>
          <w:p w14:paraId="08F20C98" w14:textId="34BDCA1D" w:rsidR="000518B8" w:rsidRPr="00F375BB" w:rsidRDefault="00E21A21">
            <w:pPr>
              <w:rPr>
                <w:rFonts w:ascii="Verdana" w:hAnsi="Verdana" w:cstheme="minorHAnsi"/>
              </w:rPr>
            </w:pPr>
            <w:r w:rsidRPr="00F375BB">
              <w:rPr>
                <w:rFonts w:ascii="Verdana" w:hAnsi="Verdana" w:cstheme="minorHAnsi"/>
              </w:rPr>
              <w:t>Customer and Sales Support Executive</w:t>
            </w:r>
          </w:p>
        </w:tc>
        <w:tc>
          <w:tcPr>
            <w:tcW w:w="1647" w:type="dxa"/>
            <w:shd w:val="clear" w:color="auto" w:fill="F2F2F2" w:themeFill="background1" w:themeFillShade="F2"/>
          </w:tcPr>
          <w:p w14:paraId="48D9E42E" w14:textId="77777777" w:rsidR="000C2633" w:rsidRPr="00F375BB" w:rsidRDefault="00000000" w:rsidP="00973885">
            <w:pPr>
              <w:pStyle w:val="Heading2"/>
              <w:rPr>
                <w:rFonts w:ascii="Verdana" w:hAnsi="Verdana" w:cstheme="minorHAnsi"/>
                <w:szCs w:val="20"/>
              </w:rPr>
            </w:pPr>
            <w:sdt>
              <w:sdtPr>
                <w:rPr>
                  <w:rFonts w:ascii="Verdana" w:hAnsi="Verdana" w:cstheme="minorHAnsi"/>
                  <w:szCs w:val="20"/>
                </w:rPr>
                <w:alias w:val="Job Category:"/>
                <w:tag w:val="Job Category:"/>
                <w:id w:val="1231121561"/>
                <w:placeholder>
                  <w:docPart w:val="89348C57C4A9490FA29712E74C5A1F98"/>
                </w:placeholder>
                <w:temporary/>
                <w:showingPlcHdr/>
                <w15:appearance w15:val="hidden"/>
              </w:sdtPr>
              <w:sdtContent>
                <w:r w:rsidR="008A6F05" w:rsidRPr="00F375BB">
                  <w:rPr>
                    <w:rFonts w:ascii="Verdana" w:hAnsi="Verdana" w:cstheme="minorHAnsi"/>
                    <w:szCs w:val="20"/>
                  </w:rPr>
                  <w:t>Job Category</w:t>
                </w:r>
              </w:sdtContent>
            </w:sdt>
            <w:r w:rsidR="008A6F05" w:rsidRPr="00F375BB">
              <w:rPr>
                <w:rFonts w:ascii="Verdana" w:hAnsi="Verdana" w:cstheme="minorHAnsi"/>
                <w:szCs w:val="20"/>
              </w:rPr>
              <w:t>:</w:t>
            </w:r>
          </w:p>
        </w:tc>
        <w:tc>
          <w:tcPr>
            <w:tcW w:w="3031" w:type="dxa"/>
          </w:tcPr>
          <w:p w14:paraId="6A13A50E" w14:textId="533C0C34" w:rsidR="000C2633" w:rsidRPr="00F375BB" w:rsidRDefault="000518B8">
            <w:pPr>
              <w:rPr>
                <w:rFonts w:ascii="Verdana" w:hAnsi="Verdana" w:cstheme="minorHAnsi"/>
              </w:rPr>
            </w:pPr>
            <w:r w:rsidRPr="00F375BB">
              <w:rPr>
                <w:rFonts w:ascii="Verdana" w:hAnsi="Verdana" w:cstheme="minorHAnsi"/>
              </w:rPr>
              <w:t>Office</w:t>
            </w:r>
          </w:p>
        </w:tc>
      </w:tr>
      <w:tr w:rsidR="000C2633" w:rsidRPr="00F375BB" w14:paraId="2F154E2B" w14:textId="77777777" w:rsidTr="00F375BB">
        <w:tc>
          <w:tcPr>
            <w:tcW w:w="2547" w:type="dxa"/>
            <w:shd w:val="clear" w:color="auto" w:fill="F2F2F2" w:themeFill="background1" w:themeFillShade="F2"/>
          </w:tcPr>
          <w:p w14:paraId="1087E194" w14:textId="77777777" w:rsidR="000C2633" w:rsidRPr="00F375BB" w:rsidRDefault="00000000" w:rsidP="00973885">
            <w:pPr>
              <w:pStyle w:val="Heading2"/>
              <w:rPr>
                <w:rFonts w:ascii="Verdana" w:hAnsi="Verdana" w:cstheme="minorHAnsi"/>
                <w:szCs w:val="20"/>
              </w:rPr>
            </w:pPr>
            <w:sdt>
              <w:sdtPr>
                <w:rPr>
                  <w:rFonts w:ascii="Verdana" w:hAnsi="Verdana" w:cstheme="minorHAnsi"/>
                  <w:szCs w:val="20"/>
                </w:rPr>
                <w:alias w:val="Department/Group:"/>
                <w:tag w:val="Department/Group:"/>
                <w:id w:val="261581474"/>
                <w:placeholder>
                  <w:docPart w:val="5D349AA4121847E491479872AA2E90E2"/>
                </w:placeholder>
                <w:temporary/>
                <w:showingPlcHdr/>
                <w15:appearance w15:val="hidden"/>
              </w:sdtPr>
              <w:sdtContent>
                <w:r w:rsidR="008A6F05" w:rsidRPr="00F375BB">
                  <w:rPr>
                    <w:rFonts w:ascii="Verdana" w:hAnsi="Verdana" w:cstheme="minorHAnsi"/>
                    <w:szCs w:val="20"/>
                  </w:rPr>
                  <w:t>Department/Group</w:t>
                </w:r>
              </w:sdtContent>
            </w:sdt>
            <w:r w:rsidR="008A6F05" w:rsidRPr="00F375BB">
              <w:rPr>
                <w:rFonts w:ascii="Verdana" w:hAnsi="Verdana" w:cstheme="minorHAnsi"/>
                <w:szCs w:val="20"/>
              </w:rPr>
              <w:t>:</w:t>
            </w:r>
          </w:p>
        </w:tc>
        <w:tc>
          <w:tcPr>
            <w:tcW w:w="2551" w:type="dxa"/>
          </w:tcPr>
          <w:p w14:paraId="47E5A270" w14:textId="1A14E609" w:rsidR="000C2633" w:rsidRPr="00F375BB" w:rsidRDefault="000E040E">
            <w:pPr>
              <w:rPr>
                <w:rFonts w:ascii="Verdana" w:hAnsi="Verdana" w:cstheme="minorHAnsi"/>
              </w:rPr>
            </w:pPr>
            <w:r w:rsidRPr="00F375BB">
              <w:rPr>
                <w:rFonts w:ascii="Verdana" w:hAnsi="Verdana" w:cstheme="minorHAnsi"/>
              </w:rPr>
              <w:t>C</w:t>
            </w:r>
            <w:r w:rsidR="000518B8" w:rsidRPr="00F375BB">
              <w:rPr>
                <w:rFonts w:ascii="Verdana" w:hAnsi="Verdana" w:cstheme="minorHAnsi"/>
              </w:rPr>
              <w:t>ommercial</w:t>
            </w:r>
            <w:r w:rsidR="00E360B7" w:rsidRPr="00F375BB">
              <w:rPr>
                <w:rFonts w:ascii="Verdana" w:hAnsi="Verdana" w:cstheme="minorHAnsi"/>
              </w:rPr>
              <w:t>/Customer Service</w:t>
            </w:r>
          </w:p>
        </w:tc>
        <w:tc>
          <w:tcPr>
            <w:tcW w:w="1647" w:type="dxa"/>
            <w:shd w:val="clear" w:color="auto" w:fill="F2F2F2" w:themeFill="background1" w:themeFillShade="F2"/>
          </w:tcPr>
          <w:p w14:paraId="4F957AF4" w14:textId="511FABD3" w:rsidR="000C2633" w:rsidRPr="00F375BB" w:rsidRDefault="000518B8" w:rsidP="00973885">
            <w:pPr>
              <w:pStyle w:val="Heading2"/>
              <w:rPr>
                <w:rFonts w:ascii="Verdana" w:hAnsi="Verdana" w:cstheme="minorHAnsi"/>
                <w:szCs w:val="20"/>
              </w:rPr>
            </w:pPr>
            <w:r w:rsidRPr="00F375BB">
              <w:rPr>
                <w:rFonts w:ascii="Verdana" w:hAnsi="Verdana" w:cstheme="minorHAnsi"/>
                <w:szCs w:val="20"/>
              </w:rPr>
              <w:t>Job Type</w:t>
            </w:r>
            <w:r w:rsidR="008A6F05" w:rsidRPr="00F375BB">
              <w:rPr>
                <w:rFonts w:ascii="Verdana" w:hAnsi="Verdana" w:cstheme="minorHAnsi"/>
                <w:szCs w:val="20"/>
              </w:rPr>
              <w:t>:</w:t>
            </w:r>
          </w:p>
        </w:tc>
        <w:tc>
          <w:tcPr>
            <w:tcW w:w="3031" w:type="dxa"/>
          </w:tcPr>
          <w:p w14:paraId="349ABB6F" w14:textId="57B01699" w:rsidR="000C2633" w:rsidRPr="00F375BB" w:rsidRDefault="000518B8">
            <w:pPr>
              <w:rPr>
                <w:rFonts w:ascii="Verdana" w:hAnsi="Verdana" w:cstheme="minorHAnsi"/>
              </w:rPr>
            </w:pPr>
            <w:r w:rsidRPr="00F375BB">
              <w:rPr>
                <w:rFonts w:ascii="Verdana" w:hAnsi="Verdana" w:cstheme="minorHAnsi"/>
              </w:rPr>
              <w:t>Full-time</w:t>
            </w:r>
            <w:r w:rsidR="00F375BB" w:rsidRPr="00F375BB">
              <w:rPr>
                <w:rFonts w:ascii="Verdana" w:hAnsi="Verdana" w:cstheme="minorHAnsi"/>
              </w:rPr>
              <w:br/>
            </w:r>
            <w:r w:rsidRPr="00F375BB">
              <w:rPr>
                <w:rFonts w:ascii="Verdana" w:hAnsi="Verdana" w:cstheme="minorHAnsi"/>
              </w:rPr>
              <w:t>Hybrid (1</w:t>
            </w:r>
            <w:r w:rsidR="003D4847" w:rsidRPr="00F375BB">
              <w:rPr>
                <w:rFonts w:ascii="Verdana" w:hAnsi="Verdana" w:cstheme="minorHAnsi"/>
              </w:rPr>
              <w:t xml:space="preserve"> fixed</w:t>
            </w:r>
            <w:r w:rsidRPr="00F375BB">
              <w:rPr>
                <w:rFonts w:ascii="Verdana" w:hAnsi="Verdana" w:cstheme="minorHAnsi"/>
              </w:rPr>
              <w:t xml:space="preserve"> day a week working from home)</w:t>
            </w:r>
            <w:r w:rsidR="00F375BB" w:rsidRPr="00F375BB">
              <w:rPr>
                <w:rFonts w:ascii="Verdana" w:hAnsi="Verdana" w:cstheme="minorHAnsi"/>
              </w:rPr>
              <w:t xml:space="preserve"> after completion of probation</w:t>
            </w:r>
          </w:p>
        </w:tc>
      </w:tr>
      <w:tr w:rsidR="00D30090" w:rsidRPr="00F375BB" w14:paraId="6E959409" w14:textId="77777777" w:rsidTr="00F375BB">
        <w:tc>
          <w:tcPr>
            <w:tcW w:w="2547" w:type="dxa"/>
            <w:shd w:val="clear" w:color="auto" w:fill="F2F2F2" w:themeFill="background1" w:themeFillShade="F2"/>
          </w:tcPr>
          <w:p w14:paraId="3F56DA9F" w14:textId="4AB0CD55" w:rsidR="00D30090" w:rsidRPr="00F375BB" w:rsidRDefault="00D30090" w:rsidP="00973885">
            <w:pPr>
              <w:pStyle w:val="Heading2"/>
              <w:rPr>
                <w:rFonts w:ascii="Verdana" w:hAnsi="Verdana" w:cstheme="minorHAnsi"/>
                <w:szCs w:val="20"/>
              </w:rPr>
            </w:pPr>
            <w:r w:rsidRPr="00F375BB">
              <w:rPr>
                <w:rFonts w:ascii="Verdana" w:hAnsi="Verdana" w:cstheme="minorHAnsi"/>
                <w:szCs w:val="20"/>
              </w:rPr>
              <w:t>Reports to</w:t>
            </w:r>
          </w:p>
        </w:tc>
        <w:tc>
          <w:tcPr>
            <w:tcW w:w="2551" w:type="dxa"/>
          </w:tcPr>
          <w:p w14:paraId="020DDAF6" w14:textId="497EE310" w:rsidR="00D30090" w:rsidRPr="00F375BB" w:rsidRDefault="00E726B9">
            <w:pPr>
              <w:rPr>
                <w:rFonts w:ascii="Verdana" w:hAnsi="Verdana" w:cstheme="minorHAnsi"/>
              </w:rPr>
            </w:pPr>
            <w:r w:rsidRPr="00F375BB">
              <w:rPr>
                <w:rFonts w:ascii="Verdana" w:hAnsi="Verdana" w:cstheme="minorHAnsi"/>
              </w:rPr>
              <w:t>Commercial Manager</w:t>
            </w:r>
          </w:p>
        </w:tc>
        <w:tc>
          <w:tcPr>
            <w:tcW w:w="1647" w:type="dxa"/>
            <w:shd w:val="clear" w:color="auto" w:fill="F2F2F2" w:themeFill="background1" w:themeFillShade="F2"/>
          </w:tcPr>
          <w:p w14:paraId="6895B0A2" w14:textId="1B8AA10C" w:rsidR="00D30090" w:rsidRPr="00F375BB" w:rsidRDefault="00D30090" w:rsidP="00973885">
            <w:pPr>
              <w:pStyle w:val="Heading2"/>
              <w:rPr>
                <w:rFonts w:ascii="Verdana" w:hAnsi="Verdana" w:cstheme="minorHAnsi"/>
                <w:szCs w:val="20"/>
              </w:rPr>
            </w:pPr>
            <w:r w:rsidRPr="00F375BB">
              <w:rPr>
                <w:rFonts w:ascii="Verdana" w:hAnsi="Verdana" w:cstheme="minorHAnsi"/>
                <w:szCs w:val="20"/>
              </w:rPr>
              <w:t xml:space="preserve">Salary </w:t>
            </w:r>
          </w:p>
        </w:tc>
        <w:tc>
          <w:tcPr>
            <w:tcW w:w="3031" w:type="dxa"/>
          </w:tcPr>
          <w:p w14:paraId="51A62992" w14:textId="25283F76" w:rsidR="00D30090" w:rsidRPr="00F375BB" w:rsidRDefault="00A36AA3">
            <w:pPr>
              <w:rPr>
                <w:rFonts w:ascii="Verdana" w:hAnsi="Verdana" w:cstheme="minorHAnsi"/>
              </w:rPr>
            </w:pPr>
            <w:r>
              <w:rPr>
                <w:rFonts w:ascii="Verdana" w:hAnsi="Verdana" w:cstheme="minorHAnsi"/>
              </w:rPr>
              <w:t>TBC</w:t>
            </w:r>
          </w:p>
        </w:tc>
      </w:tr>
      <w:tr w:rsidR="000C2633" w:rsidRPr="00F375BB" w14:paraId="3CD7DE18" w14:textId="77777777" w:rsidTr="00F375BB">
        <w:trPr>
          <w:trHeight w:val="354"/>
        </w:trPr>
        <w:tc>
          <w:tcPr>
            <w:tcW w:w="2547" w:type="dxa"/>
            <w:shd w:val="clear" w:color="auto" w:fill="F2F2F2" w:themeFill="background1" w:themeFillShade="F2"/>
          </w:tcPr>
          <w:p w14:paraId="5F648DFA" w14:textId="77777777" w:rsidR="000C2633" w:rsidRPr="00F375BB" w:rsidRDefault="00000000" w:rsidP="00973885">
            <w:pPr>
              <w:pStyle w:val="Heading2"/>
              <w:rPr>
                <w:rFonts w:ascii="Verdana" w:hAnsi="Verdana" w:cstheme="minorHAnsi"/>
                <w:szCs w:val="20"/>
              </w:rPr>
            </w:pPr>
            <w:sdt>
              <w:sdtPr>
                <w:rPr>
                  <w:rFonts w:ascii="Verdana" w:hAnsi="Verdana" w:cstheme="minorHAnsi"/>
                  <w:szCs w:val="20"/>
                </w:rPr>
                <w:alias w:val="Location:"/>
                <w:tag w:val="Location:"/>
                <w:id w:val="784848460"/>
                <w:placeholder>
                  <w:docPart w:val="6011DB8D5F2547F2BAF8AEC2836CD4A1"/>
                </w:placeholder>
                <w:temporary/>
                <w:showingPlcHdr/>
                <w15:appearance w15:val="hidden"/>
              </w:sdtPr>
              <w:sdtContent>
                <w:r w:rsidR="008A6F05" w:rsidRPr="00F375BB">
                  <w:rPr>
                    <w:rFonts w:ascii="Verdana" w:hAnsi="Verdana" w:cstheme="minorHAnsi"/>
                    <w:szCs w:val="20"/>
                  </w:rPr>
                  <w:t>Location</w:t>
                </w:r>
              </w:sdtContent>
            </w:sdt>
            <w:r w:rsidR="008A6F05" w:rsidRPr="00F375BB">
              <w:rPr>
                <w:rFonts w:ascii="Verdana" w:hAnsi="Verdana" w:cstheme="minorHAnsi"/>
                <w:szCs w:val="20"/>
              </w:rPr>
              <w:t>:</w:t>
            </w:r>
          </w:p>
        </w:tc>
        <w:tc>
          <w:tcPr>
            <w:tcW w:w="2551" w:type="dxa"/>
          </w:tcPr>
          <w:p w14:paraId="346E2A57" w14:textId="7F20368D" w:rsidR="000518B8" w:rsidRPr="00F375BB" w:rsidRDefault="000E040E">
            <w:pPr>
              <w:rPr>
                <w:rFonts w:ascii="Verdana" w:hAnsi="Verdana" w:cstheme="minorHAnsi"/>
              </w:rPr>
            </w:pPr>
            <w:r w:rsidRPr="00F375BB">
              <w:rPr>
                <w:rFonts w:ascii="Verdana" w:hAnsi="Verdana" w:cstheme="minorHAnsi"/>
              </w:rPr>
              <w:t>O</w:t>
            </w:r>
            <w:r w:rsidR="001B1DF0" w:rsidRPr="00F375BB">
              <w:rPr>
                <w:rFonts w:ascii="Verdana" w:hAnsi="Verdana" w:cstheme="minorHAnsi"/>
              </w:rPr>
              <w:t>ffice</w:t>
            </w:r>
            <w:r w:rsidR="00547600" w:rsidRPr="00F375BB">
              <w:rPr>
                <w:rFonts w:ascii="Verdana" w:hAnsi="Verdana" w:cstheme="minorHAnsi"/>
              </w:rPr>
              <w:t xml:space="preserve"> based </w:t>
            </w:r>
            <w:r w:rsidR="000518B8" w:rsidRPr="00F375BB">
              <w:rPr>
                <w:rFonts w:ascii="Verdana" w:hAnsi="Verdana" w:cstheme="minorHAnsi"/>
              </w:rPr>
              <w:t>– Edenbridge</w:t>
            </w:r>
          </w:p>
          <w:p w14:paraId="2FA79F2A" w14:textId="015B1FE7" w:rsidR="000C2633" w:rsidRPr="00F375BB" w:rsidRDefault="000C2633">
            <w:pPr>
              <w:rPr>
                <w:rFonts w:ascii="Verdana" w:hAnsi="Verdana" w:cstheme="minorHAnsi"/>
              </w:rPr>
            </w:pPr>
          </w:p>
        </w:tc>
        <w:tc>
          <w:tcPr>
            <w:tcW w:w="1647" w:type="dxa"/>
            <w:shd w:val="clear" w:color="auto" w:fill="F2F2F2" w:themeFill="background1" w:themeFillShade="F2"/>
          </w:tcPr>
          <w:p w14:paraId="4C91E4F3" w14:textId="1ABC74EA" w:rsidR="000C2633" w:rsidRPr="00F375BB" w:rsidRDefault="000518B8" w:rsidP="00973885">
            <w:pPr>
              <w:pStyle w:val="Heading2"/>
              <w:rPr>
                <w:rFonts w:ascii="Verdana" w:hAnsi="Verdana" w:cstheme="minorHAnsi"/>
                <w:szCs w:val="20"/>
              </w:rPr>
            </w:pPr>
            <w:r w:rsidRPr="00F375BB">
              <w:rPr>
                <w:rFonts w:ascii="Verdana" w:hAnsi="Verdana" w:cstheme="minorHAnsi"/>
                <w:szCs w:val="20"/>
              </w:rPr>
              <w:t>Position type</w:t>
            </w:r>
            <w:r w:rsidR="008A6F05" w:rsidRPr="00F375BB">
              <w:rPr>
                <w:rFonts w:ascii="Verdana" w:hAnsi="Verdana" w:cstheme="minorHAnsi"/>
                <w:szCs w:val="20"/>
              </w:rPr>
              <w:t>:</w:t>
            </w:r>
          </w:p>
        </w:tc>
        <w:tc>
          <w:tcPr>
            <w:tcW w:w="3031" w:type="dxa"/>
          </w:tcPr>
          <w:p w14:paraId="14091E30" w14:textId="34678F6F" w:rsidR="000C2633" w:rsidRPr="00F375BB" w:rsidRDefault="000518B8">
            <w:pPr>
              <w:rPr>
                <w:rFonts w:ascii="Verdana" w:hAnsi="Verdana" w:cstheme="minorHAnsi"/>
              </w:rPr>
            </w:pPr>
            <w:r w:rsidRPr="00F375BB">
              <w:rPr>
                <w:rFonts w:ascii="Verdana" w:hAnsi="Verdana" w:cstheme="minorHAnsi"/>
              </w:rPr>
              <w:t>Full time</w:t>
            </w:r>
          </w:p>
        </w:tc>
      </w:tr>
      <w:tr w:rsidR="000C2633" w:rsidRPr="00F375BB" w14:paraId="0F949261" w14:textId="77777777" w:rsidTr="00F375BB">
        <w:tc>
          <w:tcPr>
            <w:tcW w:w="2547" w:type="dxa"/>
            <w:shd w:val="clear" w:color="auto" w:fill="F2F2F2" w:themeFill="background1" w:themeFillShade="F2"/>
          </w:tcPr>
          <w:p w14:paraId="6A1620A3" w14:textId="77777777" w:rsidR="000C2633" w:rsidRPr="00F375BB" w:rsidRDefault="00000000" w:rsidP="00973885">
            <w:pPr>
              <w:pStyle w:val="Heading2"/>
              <w:rPr>
                <w:rFonts w:ascii="Verdana" w:hAnsi="Verdana" w:cstheme="minorHAnsi"/>
                <w:szCs w:val="20"/>
              </w:rPr>
            </w:pPr>
            <w:sdt>
              <w:sdtPr>
                <w:rPr>
                  <w:rFonts w:ascii="Verdana" w:hAnsi="Verdana" w:cstheme="minorHAnsi"/>
                  <w:szCs w:val="20"/>
                </w:rPr>
                <w:alias w:val="HR Contact:"/>
                <w:tag w:val="HR Contact:"/>
                <w:id w:val="-1558086659"/>
                <w:placeholder>
                  <w:docPart w:val="8A93CC82CD2B4DDFB258B52338C2F971"/>
                </w:placeholder>
                <w:temporary/>
                <w:showingPlcHdr/>
                <w15:appearance w15:val="hidden"/>
              </w:sdtPr>
              <w:sdtContent>
                <w:r w:rsidR="008A6F05" w:rsidRPr="00F375BB">
                  <w:rPr>
                    <w:rFonts w:ascii="Verdana" w:hAnsi="Verdana" w:cstheme="minorHAnsi"/>
                    <w:szCs w:val="20"/>
                  </w:rPr>
                  <w:t>HR Contact</w:t>
                </w:r>
              </w:sdtContent>
            </w:sdt>
            <w:r w:rsidR="008A6F05" w:rsidRPr="00F375BB">
              <w:rPr>
                <w:rFonts w:ascii="Verdana" w:hAnsi="Verdana" w:cstheme="minorHAnsi"/>
                <w:szCs w:val="20"/>
              </w:rPr>
              <w:t>:</w:t>
            </w:r>
          </w:p>
        </w:tc>
        <w:tc>
          <w:tcPr>
            <w:tcW w:w="2551" w:type="dxa"/>
          </w:tcPr>
          <w:p w14:paraId="6DEF0BEB" w14:textId="508D5298" w:rsidR="000C2633" w:rsidRPr="00F375BB" w:rsidRDefault="009D55EC">
            <w:pPr>
              <w:rPr>
                <w:rFonts w:ascii="Verdana" w:hAnsi="Verdana" w:cstheme="minorHAnsi"/>
              </w:rPr>
            </w:pPr>
            <w:r w:rsidRPr="00F375BB">
              <w:rPr>
                <w:rFonts w:ascii="Verdana" w:hAnsi="Verdana" w:cstheme="minorHAnsi"/>
              </w:rPr>
              <w:t>Nikki Webb</w:t>
            </w:r>
          </w:p>
        </w:tc>
        <w:tc>
          <w:tcPr>
            <w:tcW w:w="1647" w:type="dxa"/>
            <w:shd w:val="clear" w:color="auto" w:fill="F2F2F2" w:themeFill="background1" w:themeFillShade="F2"/>
          </w:tcPr>
          <w:p w14:paraId="06A91622" w14:textId="302737F9" w:rsidR="000C2633" w:rsidRPr="00F375BB" w:rsidRDefault="00547600" w:rsidP="00973885">
            <w:pPr>
              <w:pStyle w:val="Heading2"/>
              <w:rPr>
                <w:rFonts w:ascii="Verdana" w:hAnsi="Verdana" w:cstheme="minorHAnsi"/>
                <w:szCs w:val="20"/>
              </w:rPr>
            </w:pPr>
            <w:r w:rsidRPr="00F375BB">
              <w:rPr>
                <w:rFonts w:ascii="Verdana" w:hAnsi="Verdana" w:cstheme="minorHAnsi"/>
                <w:szCs w:val="20"/>
              </w:rPr>
              <w:t>Date</w:t>
            </w:r>
          </w:p>
        </w:tc>
        <w:tc>
          <w:tcPr>
            <w:tcW w:w="3031" w:type="dxa"/>
          </w:tcPr>
          <w:p w14:paraId="1FC2CF39" w14:textId="6C6777AD" w:rsidR="000C2633" w:rsidRPr="00F375BB" w:rsidRDefault="003E6F74">
            <w:pPr>
              <w:rPr>
                <w:rFonts w:ascii="Verdana" w:hAnsi="Verdana" w:cstheme="minorHAnsi"/>
              </w:rPr>
            </w:pPr>
            <w:r w:rsidRPr="00F375BB">
              <w:rPr>
                <w:rFonts w:ascii="Verdana" w:hAnsi="Verdana" w:cstheme="minorHAnsi"/>
              </w:rPr>
              <w:t>12</w:t>
            </w:r>
            <w:r w:rsidR="000518B8" w:rsidRPr="00F375BB">
              <w:rPr>
                <w:rFonts w:ascii="Verdana" w:hAnsi="Verdana" w:cstheme="minorHAnsi"/>
              </w:rPr>
              <w:t>/</w:t>
            </w:r>
            <w:r w:rsidRPr="00F375BB">
              <w:rPr>
                <w:rFonts w:ascii="Verdana" w:hAnsi="Verdana" w:cstheme="minorHAnsi"/>
              </w:rPr>
              <w:t>08</w:t>
            </w:r>
            <w:r w:rsidR="000518B8" w:rsidRPr="00F375BB">
              <w:rPr>
                <w:rFonts w:ascii="Verdana" w:hAnsi="Verdana" w:cstheme="minorHAnsi"/>
              </w:rPr>
              <w:t>/202</w:t>
            </w:r>
            <w:r w:rsidRPr="00F375BB">
              <w:rPr>
                <w:rFonts w:ascii="Verdana" w:hAnsi="Verdana" w:cstheme="minorHAnsi"/>
              </w:rPr>
              <w:t>6</w:t>
            </w:r>
          </w:p>
        </w:tc>
      </w:tr>
      <w:tr w:rsidR="00973885" w:rsidRPr="00F375BB" w14:paraId="4F45CC68" w14:textId="77777777" w:rsidTr="00F375BB">
        <w:tblPrEx>
          <w:tblBorders>
            <w:top w:val="none" w:sz="0" w:space="0" w:color="auto"/>
            <w:insideH w:val="none" w:sz="0" w:space="0" w:color="auto"/>
            <w:insideV w:val="none" w:sz="0" w:space="0" w:color="auto"/>
          </w:tblBorders>
          <w:shd w:val="clear" w:color="auto" w:fill="D9D9D9" w:themeFill="background1" w:themeFillShade="D9"/>
        </w:tblPrEx>
        <w:tc>
          <w:tcPr>
            <w:tcW w:w="9776" w:type="dxa"/>
            <w:gridSpan w:val="4"/>
            <w:shd w:val="clear" w:color="auto" w:fill="D9D9D9" w:themeFill="background1" w:themeFillShade="D9"/>
          </w:tcPr>
          <w:p w14:paraId="55739C73" w14:textId="7EF8F7B9" w:rsidR="00973885" w:rsidRPr="00F375BB" w:rsidRDefault="00547600" w:rsidP="00585A35">
            <w:pPr>
              <w:pStyle w:val="Heading2"/>
              <w:rPr>
                <w:rFonts w:ascii="Verdana" w:hAnsi="Verdana" w:cstheme="minorHAnsi"/>
                <w:szCs w:val="20"/>
              </w:rPr>
            </w:pPr>
            <w:r w:rsidRPr="00F375BB">
              <w:rPr>
                <w:rFonts w:ascii="Verdana" w:hAnsi="Verdana" w:cstheme="minorHAnsi"/>
                <w:szCs w:val="20"/>
              </w:rPr>
              <w:t>Job Description</w:t>
            </w:r>
          </w:p>
        </w:tc>
      </w:tr>
    </w:tbl>
    <w:tbl>
      <w:tblPr>
        <w:tblStyle w:val="TableGridLight"/>
        <w:tblW w:w="9776"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9776"/>
      </w:tblGrid>
      <w:tr w:rsidR="00547600" w:rsidRPr="00F375BB" w14:paraId="24EFBD95" w14:textId="77777777" w:rsidTr="00F375BB">
        <w:tc>
          <w:tcPr>
            <w:tcW w:w="9776" w:type="dxa"/>
          </w:tcPr>
          <w:p w14:paraId="7E25516C" w14:textId="556523C7" w:rsidR="000518B8" w:rsidRPr="00F375BB" w:rsidRDefault="000518B8" w:rsidP="000518B8">
            <w:pPr>
              <w:rPr>
                <w:rFonts w:ascii="Verdana" w:eastAsia="Times New Roman" w:hAnsi="Verdana" w:cstheme="minorHAnsi"/>
                <w:lang w:eastAsia="en-GB"/>
              </w:rPr>
            </w:pPr>
            <w:r w:rsidRPr="00F375BB">
              <w:rPr>
                <w:rFonts w:ascii="Verdana" w:eastAsia="Times New Roman" w:hAnsi="Verdana" w:cstheme="minorHAnsi"/>
                <w:lang w:eastAsia="en-GB"/>
              </w:rPr>
              <w:t xml:space="preserve">Alexir </w:t>
            </w:r>
            <w:r w:rsidR="005139DA" w:rsidRPr="00F375BB">
              <w:rPr>
                <w:rFonts w:ascii="Verdana" w:eastAsia="Times New Roman" w:hAnsi="Verdana" w:cstheme="minorHAnsi"/>
                <w:lang w:eastAsia="en-GB"/>
              </w:rPr>
              <w:t>is</w:t>
            </w:r>
            <w:r w:rsidRPr="00F375BB">
              <w:rPr>
                <w:rFonts w:ascii="Verdana" w:eastAsia="Times New Roman" w:hAnsi="Verdana" w:cstheme="minorHAnsi"/>
                <w:lang w:eastAsia="en-GB"/>
              </w:rPr>
              <w:t xml:space="preserve"> a pioneering Employee-Owned Business that works closely with their customers to help solve their packaging and supply chain challenges through increasing their speed to market with innovative eye-catching packaging design and manufacture. </w:t>
            </w:r>
          </w:p>
          <w:p w14:paraId="4EABFECD" w14:textId="77777777" w:rsidR="000518B8" w:rsidRPr="00F375BB" w:rsidRDefault="000518B8" w:rsidP="000518B8">
            <w:pPr>
              <w:rPr>
                <w:rFonts w:ascii="Verdana" w:eastAsia="Times New Roman" w:hAnsi="Verdana" w:cstheme="minorHAnsi"/>
                <w:lang w:eastAsia="en-GB"/>
              </w:rPr>
            </w:pPr>
          </w:p>
          <w:p w14:paraId="5C98F394" w14:textId="20043878" w:rsidR="000518B8" w:rsidRPr="00F375BB" w:rsidRDefault="000518B8" w:rsidP="000518B8">
            <w:pPr>
              <w:rPr>
                <w:rFonts w:ascii="Verdana" w:hAnsi="Verdana" w:cstheme="minorHAnsi"/>
              </w:rPr>
            </w:pPr>
            <w:r w:rsidRPr="00F375BB">
              <w:rPr>
                <w:rFonts w:ascii="Verdana" w:hAnsi="Verdana" w:cstheme="minorHAnsi"/>
                <w:lang w:val="en-GB"/>
              </w:rPr>
              <w:t>Our mission is to deliver end-to-end packaging solutions, and as our business continues to grow, we are seeking a </w:t>
            </w:r>
            <w:r w:rsidR="009500C0" w:rsidRPr="00F375BB">
              <w:rPr>
                <w:rFonts w:ascii="Verdana" w:hAnsi="Verdana" w:cstheme="minorHAnsi"/>
                <w:b/>
                <w:bCs/>
                <w:lang w:val="en-GB"/>
              </w:rPr>
              <w:t xml:space="preserve">Customer Service </w:t>
            </w:r>
            <w:r w:rsidR="007A5141" w:rsidRPr="00F375BB">
              <w:rPr>
                <w:rFonts w:ascii="Verdana" w:hAnsi="Verdana" w:cstheme="minorHAnsi"/>
                <w:b/>
                <w:bCs/>
                <w:lang w:val="en-GB"/>
              </w:rPr>
              <w:t xml:space="preserve">and Sales Support </w:t>
            </w:r>
            <w:r w:rsidR="009500C0" w:rsidRPr="00F375BB">
              <w:rPr>
                <w:rFonts w:ascii="Verdana" w:hAnsi="Verdana" w:cstheme="minorHAnsi"/>
                <w:b/>
                <w:bCs/>
                <w:lang w:val="en-GB"/>
              </w:rPr>
              <w:t>Executive</w:t>
            </w:r>
            <w:r w:rsidRPr="00F375BB">
              <w:rPr>
                <w:rFonts w:ascii="Verdana" w:hAnsi="Verdana" w:cstheme="minorHAnsi"/>
                <w:lang w:val="en-GB"/>
              </w:rPr>
              <w:t xml:space="preserve"> to support this expansion. </w:t>
            </w:r>
          </w:p>
          <w:p w14:paraId="02303F83" w14:textId="77777777" w:rsidR="00AD2BFA" w:rsidRPr="00F375BB" w:rsidRDefault="00AD2BFA" w:rsidP="000E040E">
            <w:pPr>
              <w:rPr>
                <w:rFonts w:ascii="Verdana" w:eastAsia="Times New Roman" w:hAnsi="Verdana" w:cstheme="minorHAnsi"/>
                <w:lang w:val="en-GB" w:eastAsia="en-GB"/>
              </w:rPr>
            </w:pPr>
          </w:p>
          <w:p w14:paraId="2705CF55" w14:textId="1F36F19E" w:rsidR="000E040E" w:rsidRPr="00F375BB" w:rsidRDefault="007F3F1C" w:rsidP="003241AA">
            <w:pPr>
              <w:rPr>
                <w:rFonts w:ascii="Verdana" w:eastAsia="Times New Roman" w:hAnsi="Verdana" w:cstheme="minorHAnsi"/>
                <w:lang w:val="en-GB" w:eastAsia="en-GB"/>
              </w:rPr>
            </w:pPr>
            <w:r w:rsidRPr="00F375BB">
              <w:rPr>
                <w:rFonts w:ascii="Verdana" w:eastAsia="Times New Roman" w:hAnsi="Verdana" w:cstheme="minorHAnsi"/>
                <w:lang w:eastAsia="en-GB"/>
              </w:rPr>
              <w:t xml:space="preserve">We are looking for an individual who is </w:t>
            </w:r>
            <w:r w:rsidR="009D55EC" w:rsidRPr="00F375BB">
              <w:rPr>
                <w:rFonts w:ascii="Verdana" w:eastAsia="Times New Roman" w:hAnsi="Verdana" w:cstheme="minorHAnsi"/>
                <w:lang w:eastAsia="en-GB"/>
              </w:rPr>
              <w:t xml:space="preserve">self-motivated and has a positive attitude with plenty of drive. </w:t>
            </w:r>
          </w:p>
        </w:tc>
      </w:tr>
    </w:tbl>
    <w:tbl>
      <w:tblPr>
        <w:tblStyle w:val="TableGrid"/>
        <w:tblW w:w="9776"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9776"/>
      </w:tblGrid>
      <w:tr w:rsidR="00973885" w:rsidRPr="00F375BB" w14:paraId="2DBFC40E" w14:textId="77777777" w:rsidTr="00F375BB">
        <w:tc>
          <w:tcPr>
            <w:tcW w:w="9776" w:type="dxa"/>
            <w:tcBorders>
              <w:top w:val="nil"/>
            </w:tcBorders>
            <w:shd w:val="clear" w:color="auto" w:fill="D9D9D9" w:themeFill="background1" w:themeFillShade="D9"/>
          </w:tcPr>
          <w:p w14:paraId="1C48BE78" w14:textId="7199CE19" w:rsidR="00973885" w:rsidRPr="00F375BB" w:rsidRDefault="000518B8" w:rsidP="00973885">
            <w:pPr>
              <w:pStyle w:val="Heading2"/>
              <w:rPr>
                <w:rFonts w:ascii="Verdana" w:hAnsi="Verdana" w:cstheme="minorHAnsi"/>
                <w:szCs w:val="20"/>
              </w:rPr>
            </w:pPr>
            <w:r w:rsidRPr="00F375BB">
              <w:rPr>
                <w:rFonts w:ascii="Verdana" w:hAnsi="Verdana" w:cstheme="minorHAnsi"/>
                <w:szCs w:val="20"/>
              </w:rPr>
              <w:t>Job Requirements</w:t>
            </w:r>
            <w:r w:rsidR="00547600" w:rsidRPr="00F375BB">
              <w:rPr>
                <w:rFonts w:ascii="Verdana" w:hAnsi="Verdana" w:cstheme="minorHAnsi"/>
                <w:szCs w:val="20"/>
              </w:rPr>
              <w:t xml:space="preserve"> </w:t>
            </w:r>
          </w:p>
        </w:tc>
      </w:tr>
      <w:tr w:rsidR="000C2633" w:rsidRPr="00F375BB" w14:paraId="5CE35CBA" w14:textId="77777777" w:rsidTr="00F375BB">
        <w:tc>
          <w:tcPr>
            <w:tcW w:w="9776" w:type="dxa"/>
            <w:tcMar>
              <w:bottom w:w="115" w:type="dxa"/>
            </w:tcMar>
          </w:tcPr>
          <w:p w14:paraId="5374B5A2" w14:textId="43E06AB8" w:rsidR="00813E8B" w:rsidRPr="00F375BB" w:rsidRDefault="002C5E93" w:rsidP="00212C95">
            <w:pPr>
              <w:rPr>
                <w:rFonts w:ascii="Verdana" w:hAnsi="Verdana" w:cstheme="minorHAnsi"/>
                <w:b/>
                <w:bCs/>
              </w:rPr>
            </w:pPr>
            <w:r w:rsidRPr="00F375BB">
              <w:rPr>
                <w:rFonts w:ascii="Verdana" w:hAnsi="Verdana" w:cstheme="minorHAnsi"/>
                <w:b/>
                <w:bCs/>
              </w:rPr>
              <w:t xml:space="preserve">Key </w:t>
            </w:r>
            <w:r w:rsidR="00204741" w:rsidRPr="00F375BB">
              <w:rPr>
                <w:rFonts w:ascii="Verdana" w:hAnsi="Verdana" w:cstheme="minorHAnsi"/>
                <w:b/>
                <w:bCs/>
              </w:rPr>
              <w:t>Responsibilities</w:t>
            </w:r>
            <w:r w:rsidR="008A25B2" w:rsidRPr="00F375BB">
              <w:rPr>
                <w:rFonts w:ascii="Verdana" w:hAnsi="Verdana" w:cstheme="minorHAnsi"/>
                <w:b/>
                <w:bCs/>
              </w:rPr>
              <w:t>:</w:t>
            </w:r>
          </w:p>
          <w:p w14:paraId="1AE4C962" w14:textId="1C8CA37D" w:rsidR="00AC3545" w:rsidRPr="00F375BB" w:rsidRDefault="00F91566" w:rsidP="00212C95">
            <w:pPr>
              <w:numPr>
                <w:ilvl w:val="0"/>
                <w:numId w:val="33"/>
              </w:numPr>
              <w:spacing w:before="0" w:after="0"/>
              <w:ind w:left="447" w:hanging="283"/>
              <w:rPr>
                <w:rFonts w:ascii="Verdana" w:hAnsi="Verdana" w:cstheme="minorHAnsi"/>
              </w:rPr>
            </w:pPr>
            <w:r w:rsidRPr="00F375BB">
              <w:rPr>
                <w:rFonts w:ascii="Verdana" w:hAnsi="Verdana" w:cstheme="minorHAnsi"/>
              </w:rPr>
              <w:t>Act as a customer’s internal point of contact, ensuring customers’ requirements are met and all orders are dealt with efficiently.</w:t>
            </w:r>
          </w:p>
          <w:p w14:paraId="02B36806" w14:textId="2BFB50E1" w:rsidR="00CF2802" w:rsidRPr="00F375BB" w:rsidRDefault="00AC3545" w:rsidP="00212C95">
            <w:pPr>
              <w:numPr>
                <w:ilvl w:val="0"/>
                <w:numId w:val="33"/>
              </w:numPr>
              <w:spacing w:before="0" w:after="0"/>
              <w:ind w:left="447" w:hanging="283"/>
              <w:rPr>
                <w:rFonts w:ascii="Verdana" w:hAnsi="Verdana" w:cstheme="minorHAnsi"/>
              </w:rPr>
            </w:pPr>
            <w:r w:rsidRPr="00F375BB">
              <w:rPr>
                <w:rFonts w:ascii="Verdana" w:hAnsi="Verdana" w:cstheme="minorHAnsi"/>
              </w:rPr>
              <w:t>Handl</w:t>
            </w:r>
            <w:r w:rsidR="005368DF" w:rsidRPr="00F375BB">
              <w:rPr>
                <w:rFonts w:ascii="Verdana" w:hAnsi="Verdana" w:cstheme="minorHAnsi"/>
              </w:rPr>
              <w:t>e</w:t>
            </w:r>
            <w:r w:rsidRPr="00F375BB">
              <w:rPr>
                <w:rFonts w:ascii="Verdana" w:hAnsi="Verdana" w:cstheme="minorHAnsi"/>
              </w:rPr>
              <w:t xml:space="preserve"> incoming orders, process and acknowled</w:t>
            </w:r>
            <w:r w:rsidR="00CF2802" w:rsidRPr="00F375BB">
              <w:rPr>
                <w:rFonts w:ascii="Verdana" w:hAnsi="Verdana" w:cstheme="minorHAnsi"/>
              </w:rPr>
              <w:t>g</w:t>
            </w:r>
            <w:r w:rsidR="005368DF" w:rsidRPr="00F375BB">
              <w:rPr>
                <w:rFonts w:ascii="Verdana" w:hAnsi="Verdana" w:cstheme="minorHAnsi"/>
              </w:rPr>
              <w:t>e.</w:t>
            </w:r>
          </w:p>
          <w:p w14:paraId="28DA1B92" w14:textId="5F0C3722" w:rsidR="00F91566" w:rsidRPr="00F375BB" w:rsidRDefault="00CF2802" w:rsidP="00212C95">
            <w:pPr>
              <w:numPr>
                <w:ilvl w:val="0"/>
                <w:numId w:val="33"/>
              </w:numPr>
              <w:spacing w:before="0" w:after="0"/>
              <w:ind w:left="447" w:hanging="283"/>
              <w:rPr>
                <w:rFonts w:ascii="Verdana" w:hAnsi="Verdana" w:cstheme="minorHAnsi"/>
              </w:rPr>
            </w:pPr>
            <w:r w:rsidRPr="00F375BB">
              <w:rPr>
                <w:rFonts w:ascii="Verdana" w:hAnsi="Verdana" w:cstheme="minorHAnsi"/>
              </w:rPr>
              <w:t>Organize pricing through the estimating team.</w:t>
            </w:r>
          </w:p>
          <w:p w14:paraId="5260780B" w14:textId="5C8FD4EB" w:rsidR="00F91566" w:rsidRPr="00F375BB" w:rsidRDefault="00F91566" w:rsidP="00212C95">
            <w:pPr>
              <w:numPr>
                <w:ilvl w:val="0"/>
                <w:numId w:val="33"/>
              </w:numPr>
              <w:spacing w:before="0" w:after="0"/>
              <w:ind w:left="447" w:hanging="283"/>
              <w:rPr>
                <w:rFonts w:ascii="Verdana" w:hAnsi="Verdana" w:cstheme="minorHAnsi"/>
              </w:rPr>
            </w:pPr>
            <w:r w:rsidRPr="00F375BB">
              <w:rPr>
                <w:rFonts w:ascii="Verdana" w:hAnsi="Verdana" w:cstheme="minorHAnsi"/>
              </w:rPr>
              <w:t>Liais</w:t>
            </w:r>
            <w:r w:rsidR="005368DF" w:rsidRPr="00F375BB">
              <w:rPr>
                <w:rFonts w:ascii="Verdana" w:hAnsi="Verdana" w:cstheme="minorHAnsi"/>
              </w:rPr>
              <w:t>e</w:t>
            </w:r>
            <w:r w:rsidRPr="00F375BB">
              <w:rPr>
                <w:rFonts w:ascii="Verdana" w:hAnsi="Verdana" w:cstheme="minorHAnsi"/>
              </w:rPr>
              <w:t xml:space="preserve"> with planning </w:t>
            </w:r>
            <w:r w:rsidR="00F50C40" w:rsidRPr="00F375BB">
              <w:rPr>
                <w:rFonts w:ascii="Verdana" w:hAnsi="Verdana" w:cstheme="minorHAnsi"/>
              </w:rPr>
              <w:t>about</w:t>
            </w:r>
            <w:r w:rsidRPr="00F375BB">
              <w:rPr>
                <w:rFonts w:ascii="Verdana" w:hAnsi="Verdana" w:cstheme="minorHAnsi"/>
              </w:rPr>
              <w:t xml:space="preserve"> production and delivery dates. Issu</w:t>
            </w:r>
            <w:r w:rsidR="005368DF" w:rsidRPr="00F375BB">
              <w:rPr>
                <w:rFonts w:ascii="Verdana" w:hAnsi="Verdana" w:cstheme="minorHAnsi"/>
              </w:rPr>
              <w:t>e</w:t>
            </w:r>
            <w:r w:rsidRPr="00F375BB">
              <w:rPr>
                <w:rFonts w:ascii="Verdana" w:hAnsi="Verdana" w:cstheme="minorHAnsi"/>
              </w:rPr>
              <w:t xml:space="preserve"> critical path dates and ensur</w:t>
            </w:r>
            <w:r w:rsidR="005368DF" w:rsidRPr="00F375BB">
              <w:rPr>
                <w:rFonts w:ascii="Verdana" w:hAnsi="Verdana" w:cstheme="minorHAnsi"/>
              </w:rPr>
              <w:t>e</w:t>
            </w:r>
            <w:r w:rsidRPr="00F375BB">
              <w:rPr>
                <w:rFonts w:ascii="Verdana" w:hAnsi="Verdana" w:cstheme="minorHAnsi"/>
              </w:rPr>
              <w:t xml:space="preserve"> any changes are communicated</w:t>
            </w:r>
            <w:r w:rsidR="006B4636" w:rsidRPr="00F375BB">
              <w:rPr>
                <w:rFonts w:ascii="Verdana" w:hAnsi="Verdana" w:cstheme="minorHAnsi"/>
              </w:rPr>
              <w:t xml:space="preserve"> to the customer</w:t>
            </w:r>
            <w:r w:rsidRPr="00F375BB">
              <w:rPr>
                <w:rFonts w:ascii="Verdana" w:hAnsi="Verdana" w:cstheme="minorHAnsi"/>
              </w:rPr>
              <w:t>.</w:t>
            </w:r>
          </w:p>
          <w:p w14:paraId="759D4081" w14:textId="77777777" w:rsidR="00A824CD" w:rsidRPr="00F375BB" w:rsidRDefault="00F91566" w:rsidP="00B05E4A">
            <w:pPr>
              <w:numPr>
                <w:ilvl w:val="0"/>
                <w:numId w:val="33"/>
              </w:numPr>
              <w:spacing w:before="0" w:after="0"/>
              <w:ind w:left="447" w:hanging="283"/>
              <w:rPr>
                <w:rFonts w:ascii="Verdana" w:hAnsi="Verdana" w:cstheme="minorHAnsi"/>
              </w:rPr>
            </w:pPr>
            <w:r w:rsidRPr="00F375BB">
              <w:rPr>
                <w:rFonts w:ascii="Verdana" w:hAnsi="Verdana" w:cstheme="minorHAnsi"/>
              </w:rPr>
              <w:t>Deal with both new projects and repeat orders for the customer from beginning to end.</w:t>
            </w:r>
          </w:p>
          <w:p w14:paraId="6015425E" w14:textId="77777777" w:rsidR="00A824CD" w:rsidRPr="00F375BB" w:rsidRDefault="00F91566" w:rsidP="00B05E4A">
            <w:pPr>
              <w:numPr>
                <w:ilvl w:val="0"/>
                <w:numId w:val="33"/>
              </w:numPr>
              <w:spacing w:before="0" w:after="0"/>
              <w:ind w:left="447" w:hanging="283"/>
              <w:rPr>
                <w:rFonts w:ascii="Verdana" w:hAnsi="Verdana" w:cstheme="minorHAnsi"/>
              </w:rPr>
            </w:pPr>
            <w:r w:rsidRPr="00F375BB">
              <w:rPr>
                <w:rFonts w:ascii="Verdana" w:hAnsi="Verdana" w:cstheme="minorHAnsi"/>
              </w:rPr>
              <w:t>Support both External Sales and Account Managers with their internal admin.</w:t>
            </w:r>
          </w:p>
          <w:p w14:paraId="5589ACF7" w14:textId="60EAFF4E" w:rsidR="008A25B2" w:rsidRPr="00F375BB" w:rsidRDefault="00F91566" w:rsidP="00B05E4A">
            <w:pPr>
              <w:numPr>
                <w:ilvl w:val="0"/>
                <w:numId w:val="33"/>
              </w:numPr>
              <w:spacing w:before="0" w:after="0"/>
              <w:ind w:left="447" w:hanging="283"/>
              <w:rPr>
                <w:rFonts w:ascii="Verdana" w:hAnsi="Verdana" w:cstheme="minorHAnsi"/>
              </w:rPr>
            </w:pPr>
            <w:r w:rsidRPr="00F375BB">
              <w:rPr>
                <w:rFonts w:ascii="Verdana" w:hAnsi="Verdana" w:cstheme="minorHAnsi"/>
              </w:rPr>
              <w:t>Liais</w:t>
            </w:r>
            <w:r w:rsidR="00A824CD" w:rsidRPr="00F375BB">
              <w:rPr>
                <w:rFonts w:ascii="Verdana" w:hAnsi="Verdana" w:cstheme="minorHAnsi"/>
              </w:rPr>
              <w:t>e</w:t>
            </w:r>
            <w:r w:rsidRPr="00F375BB">
              <w:rPr>
                <w:rFonts w:ascii="Verdana" w:hAnsi="Verdana" w:cstheme="minorHAnsi"/>
              </w:rPr>
              <w:t xml:space="preserve"> with the QA team on any problems arising from the customer, ensur</w:t>
            </w:r>
            <w:r w:rsidR="00A824CD" w:rsidRPr="00F375BB">
              <w:rPr>
                <w:rFonts w:ascii="Verdana" w:hAnsi="Verdana" w:cstheme="minorHAnsi"/>
              </w:rPr>
              <w:t>e</w:t>
            </w:r>
            <w:r w:rsidRPr="00F375BB">
              <w:rPr>
                <w:rFonts w:ascii="Verdana" w:hAnsi="Verdana" w:cstheme="minorHAnsi"/>
              </w:rPr>
              <w:t xml:space="preserve"> that the customer is kept informed on any </w:t>
            </w:r>
            <w:r w:rsidR="008605DC" w:rsidRPr="00C5175E">
              <w:rPr>
                <w:rFonts w:ascii="Verdana" w:hAnsi="Verdana" w:cstheme="minorHAnsi"/>
              </w:rPr>
              <w:t>investigation</w:t>
            </w:r>
            <w:r w:rsidRPr="00C5175E">
              <w:rPr>
                <w:rFonts w:ascii="Verdana" w:hAnsi="Verdana" w:cstheme="minorHAnsi"/>
              </w:rPr>
              <w:t xml:space="preserve"> </w:t>
            </w:r>
            <w:r w:rsidR="00BE7F79" w:rsidRPr="00C5175E">
              <w:rPr>
                <w:rFonts w:ascii="Verdana" w:hAnsi="Verdana" w:cstheme="minorHAnsi"/>
              </w:rPr>
              <w:t>into</w:t>
            </w:r>
            <w:r w:rsidRPr="00F375BB">
              <w:rPr>
                <w:rFonts w:ascii="Verdana" w:hAnsi="Verdana" w:cstheme="minorHAnsi"/>
              </w:rPr>
              <w:t xml:space="preserve"> quality issues.</w:t>
            </w:r>
          </w:p>
          <w:p w14:paraId="7BB1699E" w14:textId="65583A52" w:rsidR="000A024E" w:rsidRPr="00F375BB" w:rsidRDefault="001B7CAA" w:rsidP="00B05E4A">
            <w:pPr>
              <w:numPr>
                <w:ilvl w:val="0"/>
                <w:numId w:val="33"/>
              </w:numPr>
              <w:spacing w:before="0" w:after="0"/>
              <w:ind w:left="447" w:hanging="283"/>
              <w:rPr>
                <w:rFonts w:ascii="Verdana" w:hAnsi="Verdana" w:cstheme="minorHAnsi"/>
              </w:rPr>
            </w:pPr>
            <w:r w:rsidRPr="00F375BB">
              <w:rPr>
                <w:rFonts w:ascii="Verdana" w:hAnsi="Verdana" w:cstheme="minorHAnsi"/>
              </w:rPr>
              <w:t xml:space="preserve">Liaise with </w:t>
            </w:r>
            <w:r w:rsidR="0007379D" w:rsidRPr="00F375BB">
              <w:rPr>
                <w:rFonts w:ascii="Verdana" w:hAnsi="Verdana" w:cstheme="minorHAnsi"/>
              </w:rPr>
              <w:t>customers</w:t>
            </w:r>
            <w:r w:rsidRPr="00F375BB">
              <w:rPr>
                <w:rFonts w:ascii="Verdana" w:hAnsi="Verdana" w:cstheme="minorHAnsi"/>
              </w:rPr>
              <w:t xml:space="preserve"> and repro team about artworks.</w:t>
            </w:r>
          </w:p>
          <w:p w14:paraId="709E5F43" w14:textId="49FB9712" w:rsidR="0007379D" w:rsidRPr="00F375BB" w:rsidRDefault="0007379D" w:rsidP="00B05E4A">
            <w:pPr>
              <w:numPr>
                <w:ilvl w:val="0"/>
                <w:numId w:val="33"/>
              </w:numPr>
              <w:spacing w:before="0" w:after="0"/>
              <w:ind w:left="447" w:hanging="283"/>
              <w:rPr>
                <w:rFonts w:ascii="Verdana" w:hAnsi="Verdana" w:cstheme="minorHAnsi"/>
              </w:rPr>
            </w:pPr>
            <w:r w:rsidRPr="00F375BB">
              <w:rPr>
                <w:rFonts w:ascii="Verdana" w:hAnsi="Verdana" w:cstheme="minorHAnsi"/>
              </w:rPr>
              <w:t>Issue stock and order reports to customers.</w:t>
            </w:r>
          </w:p>
          <w:p w14:paraId="48BD98F2" w14:textId="533F1867" w:rsidR="00DC189A" w:rsidRPr="00F375BB" w:rsidRDefault="00DC189A" w:rsidP="00B05E4A">
            <w:pPr>
              <w:numPr>
                <w:ilvl w:val="0"/>
                <w:numId w:val="33"/>
              </w:numPr>
              <w:spacing w:before="0" w:after="0"/>
              <w:ind w:left="447" w:hanging="283"/>
              <w:rPr>
                <w:rFonts w:ascii="Verdana" w:hAnsi="Verdana" w:cstheme="minorHAnsi"/>
              </w:rPr>
            </w:pPr>
            <w:r w:rsidRPr="00F375BB">
              <w:rPr>
                <w:rFonts w:ascii="Verdana" w:hAnsi="Verdana" w:cstheme="minorHAnsi"/>
              </w:rPr>
              <w:t>Teams call communication.</w:t>
            </w:r>
          </w:p>
          <w:p w14:paraId="531FB434" w14:textId="77777777" w:rsidR="000A024E" w:rsidRPr="00F375BB" w:rsidRDefault="000A024E" w:rsidP="000A024E">
            <w:pPr>
              <w:spacing w:before="0" w:after="0"/>
              <w:ind w:left="447"/>
              <w:rPr>
                <w:rFonts w:ascii="Verdana" w:hAnsi="Verdana" w:cstheme="minorHAnsi"/>
              </w:rPr>
            </w:pPr>
          </w:p>
          <w:p w14:paraId="0BCAC7D8" w14:textId="7C0E76C9" w:rsidR="000518B8" w:rsidRPr="00F375BB" w:rsidRDefault="00204741" w:rsidP="00212C95">
            <w:pPr>
              <w:spacing w:line="360" w:lineRule="auto"/>
              <w:rPr>
                <w:rFonts w:ascii="Verdana" w:hAnsi="Verdana" w:cstheme="minorHAnsi"/>
                <w:b/>
                <w:bCs/>
              </w:rPr>
            </w:pPr>
            <w:r w:rsidRPr="00F375BB">
              <w:rPr>
                <w:rFonts w:ascii="Verdana" w:hAnsi="Verdana" w:cstheme="minorHAnsi"/>
                <w:b/>
                <w:bCs/>
              </w:rPr>
              <w:t>Required skills:</w:t>
            </w:r>
          </w:p>
          <w:p w14:paraId="0F168218"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rPr>
              <w:t>Customer-focused</w:t>
            </w:r>
          </w:p>
          <w:p w14:paraId="28DC5681"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rPr>
              <w:t>Able to deal with people at all levels both within and outside the Company</w:t>
            </w:r>
          </w:p>
          <w:p w14:paraId="4B80DAB1"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rPr>
              <w:t>Works well with colleagues and is keen to be part of a team</w:t>
            </w:r>
          </w:p>
          <w:p w14:paraId="62338145"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rPr>
              <w:t xml:space="preserve">Capable of managing multiple tasks and prioritizing own workload </w:t>
            </w:r>
          </w:p>
          <w:p w14:paraId="26CD9A52"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rPr>
              <w:lastRenderedPageBreak/>
              <w:t>Able to work to tight deadlines and make decisions under pressure</w:t>
            </w:r>
          </w:p>
          <w:p w14:paraId="6E02F544"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color w:val="000000" w:themeColor="text1"/>
              </w:rPr>
              <w:t>Self-motivated</w:t>
            </w:r>
          </w:p>
          <w:p w14:paraId="7EC9864A"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color w:val="000000" w:themeColor="text1"/>
              </w:rPr>
              <w:t>Good telephone manners</w:t>
            </w:r>
          </w:p>
          <w:p w14:paraId="2B054948" w14:textId="77777777" w:rsidR="00085E44" w:rsidRPr="00F375BB" w:rsidRDefault="009D5EB9" w:rsidP="00085E44">
            <w:pPr>
              <w:pStyle w:val="ListParagraph"/>
              <w:numPr>
                <w:ilvl w:val="0"/>
                <w:numId w:val="34"/>
              </w:numPr>
              <w:spacing w:before="0" w:after="0"/>
              <w:rPr>
                <w:rFonts w:ascii="Verdana" w:hAnsi="Verdana" w:cstheme="minorHAnsi"/>
              </w:rPr>
            </w:pPr>
            <w:r w:rsidRPr="00F375BB">
              <w:rPr>
                <w:rFonts w:ascii="Verdana" w:hAnsi="Verdana" w:cstheme="minorHAnsi"/>
              </w:rPr>
              <w:t>A flexible approach to the working day to meet customer demands</w:t>
            </w:r>
          </w:p>
          <w:p w14:paraId="730772FB" w14:textId="417E72C2" w:rsidR="00461F12" w:rsidRPr="00F375BB" w:rsidRDefault="00461F12" w:rsidP="00085E44">
            <w:pPr>
              <w:pStyle w:val="ListParagraph"/>
              <w:numPr>
                <w:ilvl w:val="0"/>
                <w:numId w:val="34"/>
              </w:numPr>
              <w:spacing w:before="0" w:after="0"/>
              <w:rPr>
                <w:rFonts w:ascii="Verdana" w:hAnsi="Verdana" w:cstheme="minorHAnsi"/>
              </w:rPr>
            </w:pPr>
            <w:r w:rsidRPr="00F375BB">
              <w:rPr>
                <w:rFonts w:ascii="Verdana" w:eastAsia="Times New Roman" w:hAnsi="Verdana" w:cstheme="minorHAnsi"/>
              </w:rPr>
              <w:t>Comfortable using Microsoft and MIS systems</w:t>
            </w:r>
          </w:p>
          <w:p w14:paraId="50950AAC" w14:textId="77777777" w:rsidR="00461F12" w:rsidRPr="00F375BB" w:rsidRDefault="00461F12" w:rsidP="00212C95">
            <w:pPr>
              <w:spacing w:before="0" w:after="0"/>
              <w:ind w:left="1440"/>
              <w:rPr>
                <w:rFonts w:ascii="Verdana" w:hAnsi="Verdana" w:cstheme="minorHAnsi"/>
              </w:rPr>
            </w:pPr>
          </w:p>
          <w:p w14:paraId="233CE046" w14:textId="7685F643" w:rsidR="00085E44" w:rsidRPr="00F375BB" w:rsidRDefault="000518B8" w:rsidP="00085E44">
            <w:pPr>
              <w:spacing w:after="0"/>
              <w:rPr>
                <w:rFonts w:ascii="Verdana" w:hAnsi="Verdana" w:cstheme="minorHAnsi"/>
                <w:b/>
                <w:bCs/>
              </w:rPr>
            </w:pPr>
            <w:r w:rsidRPr="00F375BB">
              <w:rPr>
                <w:rFonts w:ascii="Verdana" w:hAnsi="Verdana" w:cstheme="minorHAnsi"/>
                <w:b/>
                <w:bCs/>
              </w:rPr>
              <w:t>Salary &amp; Benefits</w:t>
            </w:r>
            <w:r w:rsidR="00FA2320">
              <w:rPr>
                <w:rFonts w:ascii="Verdana" w:hAnsi="Verdana" w:cstheme="minorHAnsi"/>
                <w:b/>
                <w:bCs/>
              </w:rPr>
              <w:t xml:space="preserve"> (After qualifying period)</w:t>
            </w:r>
            <w:r w:rsidRPr="00F375BB">
              <w:rPr>
                <w:rFonts w:ascii="Verdana" w:hAnsi="Verdana" w:cstheme="minorHAnsi"/>
                <w:b/>
                <w:bCs/>
              </w:rPr>
              <w:t>:</w:t>
            </w:r>
          </w:p>
          <w:p w14:paraId="40598E50" w14:textId="77777777" w:rsidR="00085E44" w:rsidRPr="00F375BB" w:rsidRDefault="000518B8" w:rsidP="00085E44">
            <w:pPr>
              <w:pStyle w:val="ListParagraph"/>
              <w:numPr>
                <w:ilvl w:val="0"/>
                <w:numId w:val="35"/>
              </w:numPr>
              <w:spacing w:after="0"/>
              <w:rPr>
                <w:rFonts w:ascii="Verdana" w:hAnsi="Verdana" w:cstheme="minorHAnsi"/>
                <w:b/>
                <w:bCs/>
              </w:rPr>
            </w:pPr>
            <w:r w:rsidRPr="00F375BB">
              <w:rPr>
                <w:rFonts w:ascii="Verdana" w:hAnsi="Verdana" w:cstheme="minorHAnsi"/>
              </w:rPr>
              <w:t>Competitive salary based on experience.</w:t>
            </w:r>
          </w:p>
          <w:p w14:paraId="5EAB4785" w14:textId="77777777" w:rsidR="00085E44" w:rsidRPr="00F375BB" w:rsidRDefault="000518B8" w:rsidP="00085E44">
            <w:pPr>
              <w:pStyle w:val="ListParagraph"/>
              <w:numPr>
                <w:ilvl w:val="0"/>
                <w:numId w:val="35"/>
              </w:numPr>
              <w:spacing w:after="0"/>
              <w:rPr>
                <w:rFonts w:ascii="Verdana" w:hAnsi="Verdana" w:cstheme="minorHAnsi"/>
                <w:b/>
                <w:bCs/>
              </w:rPr>
            </w:pPr>
            <w:r w:rsidRPr="00F375BB">
              <w:rPr>
                <w:rFonts w:ascii="Verdana" w:hAnsi="Verdana" w:cstheme="minorHAnsi"/>
              </w:rPr>
              <w:t>Opportunities for career growth in a fast-paced industry.</w:t>
            </w:r>
          </w:p>
          <w:p w14:paraId="29668404" w14:textId="20970F89" w:rsidR="000518B8" w:rsidRPr="00F375BB" w:rsidRDefault="000518B8" w:rsidP="00085E44">
            <w:pPr>
              <w:pStyle w:val="ListParagraph"/>
              <w:numPr>
                <w:ilvl w:val="0"/>
                <w:numId w:val="35"/>
              </w:numPr>
              <w:spacing w:after="0"/>
              <w:rPr>
                <w:rFonts w:ascii="Verdana" w:hAnsi="Verdana" w:cstheme="minorHAnsi"/>
                <w:b/>
                <w:bCs/>
              </w:rPr>
            </w:pPr>
            <w:r w:rsidRPr="00F375BB">
              <w:rPr>
                <w:rFonts w:ascii="Verdana" w:hAnsi="Verdana" w:cstheme="minorHAnsi"/>
              </w:rPr>
              <w:t xml:space="preserve">Company benefits (e.g., </w:t>
            </w:r>
            <w:r w:rsidR="00B5054C" w:rsidRPr="00F375BB">
              <w:rPr>
                <w:rFonts w:ascii="Verdana" w:hAnsi="Verdana" w:cstheme="minorHAnsi"/>
              </w:rPr>
              <w:t>a pension</w:t>
            </w:r>
            <w:r w:rsidRPr="00F375BB">
              <w:rPr>
                <w:rFonts w:ascii="Verdana" w:hAnsi="Verdana" w:cstheme="minorHAnsi"/>
              </w:rPr>
              <w:t xml:space="preserve"> scheme, </w:t>
            </w:r>
            <w:r w:rsidR="00FA2320">
              <w:rPr>
                <w:rFonts w:ascii="Verdana" w:hAnsi="Verdana" w:cstheme="minorHAnsi"/>
              </w:rPr>
              <w:t>potential EOT annual bonus</w:t>
            </w:r>
            <w:r w:rsidRPr="00F375BB">
              <w:rPr>
                <w:rFonts w:ascii="Verdana" w:hAnsi="Verdana" w:cstheme="minorHAnsi"/>
              </w:rPr>
              <w:t>, private health).</w:t>
            </w:r>
          </w:p>
        </w:tc>
      </w:tr>
    </w:tbl>
    <w:p w14:paraId="548CA056" w14:textId="77777777" w:rsidR="008A6F05" w:rsidRPr="00F375BB" w:rsidRDefault="008A6F05" w:rsidP="00973885">
      <w:pPr>
        <w:spacing w:after="0"/>
        <w:rPr>
          <w:rFonts w:ascii="Verdana" w:hAnsi="Verdana"/>
        </w:rPr>
      </w:pPr>
    </w:p>
    <w:sectPr w:rsidR="008A6F05" w:rsidRPr="00F375BB" w:rsidSect="00F375BB">
      <w:headerReference w:type="default" r:id="rId9"/>
      <w:footerReference w:type="default" r:id="rId10"/>
      <w:headerReference w:type="first" r:id="rId11"/>
      <w:pgSz w:w="12240" w:h="15840"/>
      <w:pgMar w:top="1440" w:right="964" w:bottom="1440" w:left="119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D141" w14:textId="77777777" w:rsidR="006878C5" w:rsidRDefault="006878C5">
      <w:pPr>
        <w:spacing w:before="0" w:after="0"/>
      </w:pPr>
      <w:r>
        <w:separator/>
      </w:r>
    </w:p>
  </w:endnote>
  <w:endnote w:type="continuationSeparator" w:id="0">
    <w:p w14:paraId="59FDB1A4" w14:textId="77777777" w:rsidR="006878C5" w:rsidRDefault="006878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F20D" w14:textId="77777777" w:rsidR="000C2633" w:rsidRDefault="008A6F05">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07D6B" w14:textId="77777777" w:rsidR="006878C5" w:rsidRDefault="006878C5">
      <w:pPr>
        <w:spacing w:before="0" w:after="0"/>
      </w:pPr>
      <w:r>
        <w:separator/>
      </w:r>
    </w:p>
  </w:footnote>
  <w:footnote w:type="continuationSeparator" w:id="0">
    <w:p w14:paraId="7804E6EF" w14:textId="77777777" w:rsidR="006878C5" w:rsidRDefault="006878C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85E9" w14:textId="3CAA9129" w:rsidR="000C2633" w:rsidRDefault="008A6F05">
    <w:pPr>
      <w:pStyle w:val="Header"/>
    </w:pPr>
    <w:r>
      <w:t xml:space="preserve"> </w:t>
    </w:r>
    <w:sdt>
      <w:sdtPr>
        <w:alias w:val="Company name:"/>
        <w:tag w:val="Company name:"/>
        <w:id w:val="-809787811"/>
        <w:dataBinding w:prefixMappings="xmlns:ns0='http://schemas.microsoft.com/office/2006/coverPageProps' " w:xpath="/ns0:CoverPageProperties[1]/ns0:CompanyPhone[1]" w:storeItemID="{55AF091B-3C7A-41E3-B477-F2FDAA23CFDA}"/>
        <w15:appearance w15:val="hidden"/>
        <w:text/>
      </w:sdtPr>
      <w:sdtContent>
        <w:r w:rsidR="000518B8">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FFEC" w14:textId="77777777" w:rsidR="00F375BB" w:rsidRDefault="00F375BB" w:rsidP="00F375BB">
    <w:pPr>
      <w:pStyle w:val="Header"/>
      <w:jc w:val="left"/>
    </w:pPr>
    <w:r>
      <w:rPr>
        <w:noProof/>
      </w:rPr>
      <w:drawing>
        <wp:anchor distT="0" distB="0" distL="114300" distR="114300" simplePos="0" relativeHeight="251659264" behindDoc="1" locked="0" layoutInCell="1" allowOverlap="1" wp14:anchorId="7E22D4BF" wp14:editId="215C283C">
          <wp:simplePos x="0" y="0"/>
          <wp:positionH relativeFrom="column">
            <wp:posOffset>5010150</wp:posOffset>
          </wp:positionH>
          <wp:positionV relativeFrom="paragraph">
            <wp:posOffset>-276225</wp:posOffset>
          </wp:positionV>
          <wp:extent cx="1668403" cy="944880"/>
          <wp:effectExtent l="0" t="0" r="0" b="0"/>
          <wp:wrapSquare wrapText="bothSides"/>
          <wp:docPr id="1911084080"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84080" name="Picture 2"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68403" cy="944880"/>
                  </a:xfrm>
                  <a:prstGeom prst="rect">
                    <a:avLst/>
                  </a:prstGeom>
                </pic:spPr>
              </pic:pic>
            </a:graphicData>
          </a:graphic>
          <wp14:sizeRelH relativeFrom="page">
            <wp14:pctWidth>0</wp14:pctWidth>
          </wp14:sizeRelH>
          <wp14:sizeRelV relativeFrom="page">
            <wp14:pctHeight>0</wp14:pctHeight>
          </wp14:sizeRelV>
        </wp:anchor>
      </w:drawing>
    </w:r>
    <w:r w:rsidR="009B0CBD">
      <w:t>Job Description</w:t>
    </w:r>
  </w:p>
  <w:p w14:paraId="437CF442" w14:textId="77777777" w:rsidR="00F375BB" w:rsidRDefault="00F375BB" w:rsidP="00F375BB">
    <w:pPr>
      <w:pStyle w:val="Header"/>
      <w:jc w:val="left"/>
    </w:pPr>
  </w:p>
  <w:p w14:paraId="50A68B2B" w14:textId="4CB7D541" w:rsidR="000C2633" w:rsidRPr="00F375BB" w:rsidRDefault="008A6F05" w:rsidP="00F375BB">
    <w:pPr>
      <w:pStyle w:val="Header"/>
      <w:jc w:val="left"/>
      <w:rPr>
        <w:sz w:val="16"/>
        <w:szCs w:val="16"/>
      </w:rPr>
    </w:pPr>
    <w:r w:rsidRPr="00F375BB">
      <w:rPr>
        <w:sz w:val="16"/>
        <w:szCs w:val="16"/>
      </w:rPr>
      <w:t xml:space="preserve"> </w:t>
    </w:r>
    <w:sdt>
      <w:sdtPr>
        <w:rPr>
          <w:sz w:val="16"/>
          <w:szCs w:val="16"/>
        </w:rPr>
        <w:alias w:val="Company name:"/>
        <w:tag w:val="Company name:"/>
        <w:id w:val="1671911878"/>
        <w:dataBinding w:prefixMappings="xmlns:ns0='http://schemas.microsoft.com/office/2006/coverPageProps' " w:xpath="/ns0:CoverPageProperties[1]/ns0:CompanyPhone[1]" w:storeItemID="{55AF091B-3C7A-41E3-B477-F2FDAA23CFDA}"/>
        <w15:appearance w15:val="hidden"/>
        <w:text/>
      </w:sdtPr>
      <w:sdtContent>
        <w:r w:rsidR="004D4847" w:rsidRPr="00F375BB">
          <w:rPr>
            <w:sz w:val="16"/>
            <w:szCs w:val="16"/>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F5D27"/>
    <w:multiLevelType w:val="multilevel"/>
    <w:tmpl w:val="B0F6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8B0EEA"/>
    <w:multiLevelType w:val="hybridMultilevel"/>
    <w:tmpl w:val="D9169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2E03A6"/>
    <w:multiLevelType w:val="hybridMultilevel"/>
    <w:tmpl w:val="3072C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B04C9D"/>
    <w:multiLevelType w:val="multilevel"/>
    <w:tmpl w:val="C6DA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764095"/>
    <w:multiLevelType w:val="multilevel"/>
    <w:tmpl w:val="C3E2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713FC4"/>
    <w:multiLevelType w:val="hybridMultilevel"/>
    <w:tmpl w:val="0026F5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2640275"/>
    <w:multiLevelType w:val="hybridMultilevel"/>
    <w:tmpl w:val="D5884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D87DDE"/>
    <w:multiLevelType w:val="hybridMultilevel"/>
    <w:tmpl w:val="09BA7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41F7D90"/>
    <w:multiLevelType w:val="hybridMultilevel"/>
    <w:tmpl w:val="7C2054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E800E2"/>
    <w:multiLevelType w:val="hybridMultilevel"/>
    <w:tmpl w:val="355A2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6168A"/>
    <w:multiLevelType w:val="multilevel"/>
    <w:tmpl w:val="B01E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14453D"/>
    <w:multiLevelType w:val="hybridMultilevel"/>
    <w:tmpl w:val="E41CB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2522DF"/>
    <w:multiLevelType w:val="hybridMultilevel"/>
    <w:tmpl w:val="0F688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0C5C2B"/>
    <w:multiLevelType w:val="multilevel"/>
    <w:tmpl w:val="686C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990014"/>
    <w:multiLevelType w:val="multilevel"/>
    <w:tmpl w:val="400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F3C70"/>
    <w:multiLevelType w:val="multilevel"/>
    <w:tmpl w:val="BA58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A00B94"/>
    <w:multiLevelType w:val="multilevel"/>
    <w:tmpl w:val="9DD6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D0239E"/>
    <w:multiLevelType w:val="hybridMultilevel"/>
    <w:tmpl w:val="BADC1CDC"/>
    <w:lvl w:ilvl="0" w:tplc="386841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3DA5B97"/>
    <w:multiLevelType w:val="multilevel"/>
    <w:tmpl w:val="E5D81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124C52"/>
    <w:multiLevelType w:val="multilevel"/>
    <w:tmpl w:val="412C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BA08FD"/>
    <w:multiLevelType w:val="multilevel"/>
    <w:tmpl w:val="1DE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AB7AD3"/>
    <w:multiLevelType w:val="multilevel"/>
    <w:tmpl w:val="87FC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127D30"/>
    <w:multiLevelType w:val="multilevel"/>
    <w:tmpl w:val="E99A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855639">
    <w:abstractNumId w:val="26"/>
  </w:num>
  <w:num w:numId="2" w16cid:durableId="916280914">
    <w:abstractNumId w:val="11"/>
  </w:num>
  <w:num w:numId="3" w16cid:durableId="1877963663">
    <w:abstractNumId w:val="9"/>
  </w:num>
  <w:num w:numId="4" w16cid:durableId="1206720905">
    <w:abstractNumId w:val="8"/>
  </w:num>
  <w:num w:numId="5" w16cid:durableId="221915528">
    <w:abstractNumId w:val="7"/>
  </w:num>
  <w:num w:numId="6" w16cid:durableId="266623391">
    <w:abstractNumId w:val="6"/>
  </w:num>
  <w:num w:numId="7" w16cid:durableId="1788964249">
    <w:abstractNumId w:val="5"/>
  </w:num>
  <w:num w:numId="8" w16cid:durableId="44839766">
    <w:abstractNumId w:val="4"/>
  </w:num>
  <w:num w:numId="9" w16cid:durableId="1005596964">
    <w:abstractNumId w:val="3"/>
  </w:num>
  <w:num w:numId="10" w16cid:durableId="741565660">
    <w:abstractNumId w:val="2"/>
  </w:num>
  <w:num w:numId="11" w16cid:durableId="1091316360">
    <w:abstractNumId w:val="1"/>
  </w:num>
  <w:num w:numId="12" w16cid:durableId="514535992">
    <w:abstractNumId w:val="0"/>
  </w:num>
  <w:num w:numId="13" w16cid:durableId="950817584">
    <w:abstractNumId w:val="20"/>
  </w:num>
  <w:num w:numId="14" w16cid:durableId="477261053">
    <w:abstractNumId w:val="22"/>
  </w:num>
  <w:num w:numId="15" w16cid:durableId="1243101585">
    <w:abstractNumId w:val="12"/>
  </w:num>
  <w:num w:numId="16" w16cid:durableId="500464893">
    <w:abstractNumId w:val="10"/>
  </w:num>
  <w:num w:numId="17" w16cid:durableId="665136072">
    <w:abstractNumId w:val="19"/>
  </w:num>
  <w:num w:numId="18" w16cid:durableId="301735929">
    <w:abstractNumId w:val="29"/>
  </w:num>
  <w:num w:numId="19" w16cid:durableId="1196849862">
    <w:abstractNumId w:val="30"/>
  </w:num>
  <w:num w:numId="20" w16cid:durableId="2015722046">
    <w:abstractNumId w:val="25"/>
  </w:num>
  <w:num w:numId="21" w16cid:durableId="1189028491">
    <w:abstractNumId w:val="33"/>
  </w:num>
  <w:num w:numId="22" w16cid:durableId="1324314115">
    <w:abstractNumId w:val="32"/>
  </w:num>
  <w:num w:numId="23" w16cid:durableId="1647929668">
    <w:abstractNumId w:val="24"/>
  </w:num>
  <w:num w:numId="24" w16cid:durableId="637493223">
    <w:abstractNumId w:val="14"/>
  </w:num>
  <w:num w:numId="25" w16cid:durableId="346449959">
    <w:abstractNumId w:val="31"/>
  </w:num>
  <w:num w:numId="26" w16cid:durableId="800195155">
    <w:abstractNumId w:val="34"/>
  </w:num>
  <w:num w:numId="27" w16cid:durableId="429859890">
    <w:abstractNumId w:val="21"/>
  </w:num>
  <w:num w:numId="28" w16cid:durableId="549075524">
    <w:abstractNumId w:val="28"/>
  </w:num>
  <w:num w:numId="29" w16cid:durableId="1433284385">
    <w:abstractNumId w:val="15"/>
  </w:num>
  <w:num w:numId="30" w16cid:durableId="699205449">
    <w:abstractNumId w:val="27"/>
  </w:num>
  <w:num w:numId="31" w16cid:durableId="1648123987">
    <w:abstractNumId w:val="16"/>
  </w:num>
  <w:num w:numId="32" w16cid:durableId="692153855">
    <w:abstractNumId w:val="18"/>
  </w:num>
  <w:num w:numId="33" w16cid:durableId="1092630796">
    <w:abstractNumId w:val="23"/>
  </w:num>
  <w:num w:numId="34" w16cid:durableId="716708234">
    <w:abstractNumId w:val="13"/>
  </w:num>
  <w:num w:numId="35" w16cid:durableId="21235729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600"/>
    <w:rsid w:val="0003316F"/>
    <w:rsid w:val="0003533E"/>
    <w:rsid w:val="000518B8"/>
    <w:rsid w:val="000717E0"/>
    <w:rsid w:val="0007379D"/>
    <w:rsid w:val="00075A86"/>
    <w:rsid w:val="00084152"/>
    <w:rsid w:val="00085E44"/>
    <w:rsid w:val="000A024E"/>
    <w:rsid w:val="000A6720"/>
    <w:rsid w:val="000C2633"/>
    <w:rsid w:val="000C737D"/>
    <w:rsid w:val="000E040E"/>
    <w:rsid w:val="0014520B"/>
    <w:rsid w:val="00164723"/>
    <w:rsid w:val="001A40E4"/>
    <w:rsid w:val="001B032D"/>
    <w:rsid w:val="001B1DF0"/>
    <w:rsid w:val="001B2073"/>
    <w:rsid w:val="001B7CAA"/>
    <w:rsid w:val="001C09BA"/>
    <w:rsid w:val="001C1C1B"/>
    <w:rsid w:val="001E59CF"/>
    <w:rsid w:val="00204741"/>
    <w:rsid w:val="00212C95"/>
    <w:rsid w:val="002172B5"/>
    <w:rsid w:val="00217BEA"/>
    <w:rsid w:val="002340C9"/>
    <w:rsid w:val="00271A9F"/>
    <w:rsid w:val="00276002"/>
    <w:rsid w:val="0028602E"/>
    <w:rsid w:val="002C5E93"/>
    <w:rsid w:val="002C6A91"/>
    <w:rsid w:val="002F1DBC"/>
    <w:rsid w:val="0030268C"/>
    <w:rsid w:val="003241AA"/>
    <w:rsid w:val="00342CDD"/>
    <w:rsid w:val="00352FFA"/>
    <w:rsid w:val="00360BAE"/>
    <w:rsid w:val="003619DB"/>
    <w:rsid w:val="00363A6A"/>
    <w:rsid w:val="003D4847"/>
    <w:rsid w:val="003E6F74"/>
    <w:rsid w:val="00435598"/>
    <w:rsid w:val="00461F12"/>
    <w:rsid w:val="00470E40"/>
    <w:rsid w:val="004D4847"/>
    <w:rsid w:val="004E01D5"/>
    <w:rsid w:val="004E1A15"/>
    <w:rsid w:val="004E2305"/>
    <w:rsid w:val="004E3B66"/>
    <w:rsid w:val="005009C8"/>
    <w:rsid w:val="005139DA"/>
    <w:rsid w:val="00520424"/>
    <w:rsid w:val="00521A90"/>
    <w:rsid w:val="005368DF"/>
    <w:rsid w:val="005443BE"/>
    <w:rsid w:val="00547600"/>
    <w:rsid w:val="00570AF2"/>
    <w:rsid w:val="0057154E"/>
    <w:rsid w:val="00595AD0"/>
    <w:rsid w:val="005D5765"/>
    <w:rsid w:val="005E09B8"/>
    <w:rsid w:val="005E3543"/>
    <w:rsid w:val="006007AC"/>
    <w:rsid w:val="006228EE"/>
    <w:rsid w:val="006347CF"/>
    <w:rsid w:val="00635407"/>
    <w:rsid w:val="006402E4"/>
    <w:rsid w:val="0066002F"/>
    <w:rsid w:val="00674D75"/>
    <w:rsid w:val="00677FBF"/>
    <w:rsid w:val="006878C5"/>
    <w:rsid w:val="006A0C25"/>
    <w:rsid w:val="006A6F9E"/>
    <w:rsid w:val="006A7F52"/>
    <w:rsid w:val="006B4636"/>
    <w:rsid w:val="006C1FDE"/>
    <w:rsid w:val="006C6F46"/>
    <w:rsid w:val="006D6BCD"/>
    <w:rsid w:val="00703821"/>
    <w:rsid w:val="00710891"/>
    <w:rsid w:val="0071300A"/>
    <w:rsid w:val="00727259"/>
    <w:rsid w:val="00727645"/>
    <w:rsid w:val="00761239"/>
    <w:rsid w:val="00762E71"/>
    <w:rsid w:val="00770EEA"/>
    <w:rsid w:val="00795023"/>
    <w:rsid w:val="007A101E"/>
    <w:rsid w:val="007A1265"/>
    <w:rsid w:val="007A5141"/>
    <w:rsid w:val="007F3F1C"/>
    <w:rsid w:val="00802707"/>
    <w:rsid w:val="00804AB3"/>
    <w:rsid w:val="00813E8B"/>
    <w:rsid w:val="008156CB"/>
    <w:rsid w:val="00833172"/>
    <w:rsid w:val="008468DF"/>
    <w:rsid w:val="008527F0"/>
    <w:rsid w:val="008605DC"/>
    <w:rsid w:val="00894EF0"/>
    <w:rsid w:val="008A25B2"/>
    <w:rsid w:val="008A6F05"/>
    <w:rsid w:val="008A7019"/>
    <w:rsid w:val="008A7709"/>
    <w:rsid w:val="008B785F"/>
    <w:rsid w:val="008C683B"/>
    <w:rsid w:val="008D4C8A"/>
    <w:rsid w:val="008F1BAB"/>
    <w:rsid w:val="00903972"/>
    <w:rsid w:val="00910CAF"/>
    <w:rsid w:val="00916863"/>
    <w:rsid w:val="009500C0"/>
    <w:rsid w:val="009541C6"/>
    <w:rsid w:val="009660D6"/>
    <w:rsid w:val="00973885"/>
    <w:rsid w:val="00975380"/>
    <w:rsid w:val="009858E9"/>
    <w:rsid w:val="00991989"/>
    <w:rsid w:val="009B0CBD"/>
    <w:rsid w:val="009C7DE8"/>
    <w:rsid w:val="009D2BEB"/>
    <w:rsid w:val="009D37BB"/>
    <w:rsid w:val="009D55EC"/>
    <w:rsid w:val="009D5EB9"/>
    <w:rsid w:val="009F4264"/>
    <w:rsid w:val="00A23A24"/>
    <w:rsid w:val="00A24605"/>
    <w:rsid w:val="00A36AA3"/>
    <w:rsid w:val="00A63436"/>
    <w:rsid w:val="00A64928"/>
    <w:rsid w:val="00A64C18"/>
    <w:rsid w:val="00A665A0"/>
    <w:rsid w:val="00A670F2"/>
    <w:rsid w:val="00A76B8C"/>
    <w:rsid w:val="00A824CD"/>
    <w:rsid w:val="00A9730B"/>
    <w:rsid w:val="00AB68D5"/>
    <w:rsid w:val="00AC3545"/>
    <w:rsid w:val="00AD2BFA"/>
    <w:rsid w:val="00B32429"/>
    <w:rsid w:val="00B367BF"/>
    <w:rsid w:val="00B42047"/>
    <w:rsid w:val="00B5054C"/>
    <w:rsid w:val="00B777ED"/>
    <w:rsid w:val="00B80186"/>
    <w:rsid w:val="00B8392C"/>
    <w:rsid w:val="00B84B76"/>
    <w:rsid w:val="00B9457F"/>
    <w:rsid w:val="00BA4B4A"/>
    <w:rsid w:val="00BB7DE9"/>
    <w:rsid w:val="00BC1D44"/>
    <w:rsid w:val="00BC49BA"/>
    <w:rsid w:val="00BC7D19"/>
    <w:rsid w:val="00BD7E35"/>
    <w:rsid w:val="00BE1086"/>
    <w:rsid w:val="00BE374F"/>
    <w:rsid w:val="00BE4E27"/>
    <w:rsid w:val="00BE7F79"/>
    <w:rsid w:val="00C05312"/>
    <w:rsid w:val="00C07439"/>
    <w:rsid w:val="00C21479"/>
    <w:rsid w:val="00C26D0F"/>
    <w:rsid w:val="00C5175E"/>
    <w:rsid w:val="00C5493D"/>
    <w:rsid w:val="00C80879"/>
    <w:rsid w:val="00C932C8"/>
    <w:rsid w:val="00C97885"/>
    <w:rsid w:val="00CA1C12"/>
    <w:rsid w:val="00CA7DE2"/>
    <w:rsid w:val="00CB2214"/>
    <w:rsid w:val="00CD1D31"/>
    <w:rsid w:val="00CF2802"/>
    <w:rsid w:val="00D10B3A"/>
    <w:rsid w:val="00D1404C"/>
    <w:rsid w:val="00D30090"/>
    <w:rsid w:val="00D478F1"/>
    <w:rsid w:val="00D7348B"/>
    <w:rsid w:val="00D949D3"/>
    <w:rsid w:val="00DA1893"/>
    <w:rsid w:val="00DA2EA0"/>
    <w:rsid w:val="00DC189A"/>
    <w:rsid w:val="00DC2E16"/>
    <w:rsid w:val="00DC5A15"/>
    <w:rsid w:val="00DE45F1"/>
    <w:rsid w:val="00DF0330"/>
    <w:rsid w:val="00E00E9F"/>
    <w:rsid w:val="00E21A21"/>
    <w:rsid w:val="00E360B7"/>
    <w:rsid w:val="00E46952"/>
    <w:rsid w:val="00E5120A"/>
    <w:rsid w:val="00E553AA"/>
    <w:rsid w:val="00E612EA"/>
    <w:rsid w:val="00E63F73"/>
    <w:rsid w:val="00E726B9"/>
    <w:rsid w:val="00E81603"/>
    <w:rsid w:val="00EA0EB4"/>
    <w:rsid w:val="00EB51EC"/>
    <w:rsid w:val="00ED56AB"/>
    <w:rsid w:val="00EF78E3"/>
    <w:rsid w:val="00F04C52"/>
    <w:rsid w:val="00F10014"/>
    <w:rsid w:val="00F13B8E"/>
    <w:rsid w:val="00F37398"/>
    <w:rsid w:val="00F375BB"/>
    <w:rsid w:val="00F376BC"/>
    <w:rsid w:val="00F42096"/>
    <w:rsid w:val="00F50C40"/>
    <w:rsid w:val="00F5388D"/>
    <w:rsid w:val="00F72F57"/>
    <w:rsid w:val="00F73234"/>
    <w:rsid w:val="00F73A09"/>
    <w:rsid w:val="00F877A8"/>
    <w:rsid w:val="00F91566"/>
    <w:rsid w:val="00FA2320"/>
    <w:rsid w:val="00FC53EB"/>
    <w:rsid w:val="00FF0E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7C8B9"/>
  <w15:chartTrackingRefBased/>
  <w15:docId w15:val="{B2EF0048-4D1A-480A-882E-9F915EA0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A1893"/>
    <w:rPr>
      <w:color w:val="0000FF"/>
      <w:u w:val="single"/>
    </w:rPr>
  </w:style>
  <w:style w:type="character" w:styleId="UnresolvedMention">
    <w:name w:val="Unresolved Mention"/>
    <w:basedOn w:val="DefaultParagraphFont"/>
    <w:uiPriority w:val="99"/>
    <w:semiHidden/>
    <w:unhideWhenUsed/>
    <w:rsid w:val="00DA1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05184">
      <w:bodyDiv w:val="1"/>
      <w:marLeft w:val="0"/>
      <w:marRight w:val="0"/>
      <w:marTop w:val="0"/>
      <w:marBottom w:val="0"/>
      <w:divBdr>
        <w:top w:val="none" w:sz="0" w:space="0" w:color="auto"/>
        <w:left w:val="none" w:sz="0" w:space="0" w:color="auto"/>
        <w:bottom w:val="none" w:sz="0" w:space="0" w:color="auto"/>
        <w:right w:val="none" w:sz="0" w:space="0" w:color="auto"/>
      </w:divBdr>
    </w:div>
    <w:div w:id="396628550">
      <w:bodyDiv w:val="1"/>
      <w:marLeft w:val="0"/>
      <w:marRight w:val="0"/>
      <w:marTop w:val="0"/>
      <w:marBottom w:val="0"/>
      <w:divBdr>
        <w:top w:val="none" w:sz="0" w:space="0" w:color="auto"/>
        <w:left w:val="none" w:sz="0" w:space="0" w:color="auto"/>
        <w:bottom w:val="none" w:sz="0" w:space="0" w:color="auto"/>
        <w:right w:val="none" w:sz="0" w:space="0" w:color="auto"/>
      </w:divBdr>
    </w:div>
    <w:div w:id="567806432">
      <w:bodyDiv w:val="1"/>
      <w:marLeft w:val="0"/>
      <w:marRight w:val="0"/>
      <w:marTop w:val="0"/>
      <w:marBottom w:val="0"/>
      <w:divBdr>
        <w:top w:val="none" w:sz="0" w:space="0" w:color="auto"/>
        <w:left w:val="none" w:sz="0" w:space="0" w:color="auto"/>
        <w:bottom w:val="none" w:sz="0" w:space="0" w:color="auto"/>
        <w:right w:val="none" w:sz="0" w:space="0" w:color="auto"/>
      </w:divBdr>
    </w:div>
    <w:div w:id="730276849">
      <w:bodyDiv w:val="1"/>
      <w:marLeft w:val="0"/>
      <w:marRight w:val="0"/>
      <w:marTop w:val="0"/>
      <w:marBottom w:val="0"/>
      <w:divBdr>
        <w:top w:val="none" w:sz="0" w:space="0" w:color="auto"/>
        <w:left w:val="none" w:sz="0" w:space="0" w:color="auto"/>
        <w:bottom w:val="none" w:sz="0" w:space="0" w:color="auto"/>
        <w:right w:val="none" w:sz="0" w:space="0" w:color="auto"/>
      </w:divBdr>
    </w:div>
    <w:div w:id="18329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ene\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CFF464E2CA4C00869C6B7ABAFD1F71"/>
        <w:category>
          <w:name w:val="General"/>
          <w:gallery w:val="placeholder"/>
        </w:category>
        <w:types>
          <w:type w:val="bbPlcHdr"/>
        </w:types>
        <w:behaviors>
          <w:behavior w:val="content"/>
        </w:behaviors>
        <w:guid w:val="{28B36755-67D6-4622-8AA4-21D0B7FA3AF5}"/>
      </w:docPartPr>
      <w:docPartBody>
        <w:p w:rsidR="001B250F" w:rsidRDefault="001B250F">
          <w:pPr>
            <w:pStyle w:val="89CFF464E2CA4C00869C6B7ABAFD1F71"/>
          </w:pPr>
          <w:r w:rsidRPr="00973885">
            <w:t>Job Title</w:t>
          </w:r>
        </w:p>
      </w:docPartBody>
    </w:docPart>
    <w:docPart>
      <w:docPartPr>
        <w:name w:val="89348C57C4A9490FA29712E74C5A1F98"/>
        <w:category>
          <w:name w:val="General"/>
          <w:gallery w:val="placeholder"/>
        </w:category>
        <w:types>
          <w:type w:val="bbPlcHdr"/>
        </w:types>
        <w:behaviors>
          <w:behavior w:val="content"/>
        </w:behaviors>
        <w:guid w:val="{EFDCED6B-067E-4135-9C53-9BABC2C4BE5C}"/>
      </w:docPartPr>
      <w:docPartBody>
        <w:p w:rsidR="001B250F" w:rsidRDefault="001B250F">
          <w:pPr>
            <w:pStyle w:val="89348C57C4A9490FA29712E74C5A1F98"/>
          </w:pPr>
          <w:r w:rsidRPr="00973885">
            <w:t>Job Category</w:t>
          </w:r>
        </w:p>
      </w:docPartBody>
    </w:docPart>
    <w:docPart>
      <w:docPartPr>
        <w:name w:val="5D349AA4121847E491479872AA2E90E2"/>
        <w:category>
          <w:name w:val="General"/>
          <w:gallery w:val="placeholder"/>
        </w:category>
        <w:types>
          <w:type w:val="bbPlcHdr"/>
        </w:types>
        <w:behaviors>
          <w:behavior w:val="content"/>
        </w:behaviors>
        <w:guid w:val="{2E0A3C90-14C8-40C2-8297-F56B62A19F12}"/>
      </w:docPartPr>
      <w:docPartBody>
        <w:p w:rsidR="001B250F" w:rsidRDefault="001B250F">
          <w:pPr>
            <w:pStyle w:val="5D349AA4121847E491479872AA2E90E2"/>
          </w:pPr>
          <w:r w:rsidRPr="00973885">
            <w:t>Department/Group</w:t>
          </w:r>
        </w:p>
      </w:docPartBody>
    </w:docPart>
    <w:docPart>
      <w:docPartPr>
        <w:name w:val="6011DB8D5F2547F2BAF8AEC2836CD4A1"/>
        <w:category>
          <w:name w:val="General"/>
          <w:gallery w:val="placeholder"/>
        </w:category>
        <w:types>
          <w:type w:val="bbPlcHdr"/>
        </w:types>
        <w:behaviors>
          <w:behavior w:val="content"/>
        </w:behaviors>
        <w:guid w:val="{2D630CE9-C2A6-428E-BADF-2AFE8D9015DE}"/>
      </w:docPartPr>
      <w:docPartBody>
        <w:p w:rsidR="001B250F" w:rsidRDefault="001B250F">
          <w:pPr>
            <w:pStyle w:val="6011DB8D5F2547F2BAF8AEC2836CD4A1"/>
          </w:pPr>
          <w:r w:rsidRPr="00973885">
            <w:t>Location</w:t>
          </w:r>
        </w:p>
      </w:docPartBody>
    </w:docPart>
    <w:docPart>
      <w:docPartPr>
        <w:name w:val="8A93CC82CD2B4DDFB258B52338C2F971"/>
        <w:category>
          <w:name w:val="General"/>
          <w:gallery w:val="placeholder"/>
        </w:category>
        <w:types>
          <w:type w:val="bbPlcHdr"/>
        </w:types>
        <w:behaviors>
          <w:behavior w:val="content"/>
        </w:behaviors>
        <w:guid w:val="{F0A1B726-8770-4A15-BC55-6F25A43FBBAD}"/>
      </w:docPartPr>
      <w:docPartBody>
        <w:p w:rsidR="001B250F" w:rsidRDefault="001B250F">
          <w:pPr>
            <w:pStyle w:val="8A93CC82CD2B4DDFB258B52338C2F971"/>
          </w:pPr>
          <w:r w:rsidRPr="00973885">
            <w:t>HR Contact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0F"/>
    <w:rsid w:val="000717E0"/>
    <w:rsid w:val="00075A86"/>
    <w:rsid w:val="000A4BAC"/>
    <w:rsid w:val="00116515"/>
    <w:rsid w:val="001B0A2C"/>
    <w:rsid w:val="001B250F"/>
    <w:rsid w:val="001C177B"/>
    <w:rsid w:val="001C1C1B"/>
    <w:rsid w:val="003104C5"/>
    <w:rsid w:val="00352E3C"/>
    <w:rsid w:val="00360BAE"/>
    <w:rsid w:val="003A0724"/>
    <w:rsid w:val="005D5765"/>
    <w:rsid w:val="00623EAA"/>
    <w:rsid w:val="006518E6"/>
    <w:rsid w:val="00673EB3"/>
    <w:rsid w:val="00727259"/>
    <w:rsid w:val="00767738"/>
    <w:rsid w:val="00770EEA"/>
    <w:rsid w:val="007F35F7"/>
    <w:rsid w:val="00807C24"/>
    <w:rsid w:val="00822323"/>
    <w:rsid w:val="00851E32"/>
    <w:rsid w:val="008F1BAB"/>
    <w:rsid w:val="009D2BEB"/>
    <w:rsid w:val="00A24605"/>
    <w:rsid w:val="00A64928"/>
    <w:rsid w:val="00A64C18"/>
    <w:rsid w:val="00A9730B"/>
    <w:rsid w:val="00B80186"/>
    <w:rsid w:val="00C37953"/>
    <w:rsid w:val="00DA33E5"/>
    <w:rsid w:val="00E50A2C"/>
    <w:rsid w:val="00E5120A"/>
    <w:rsid w:val="00E84561"/>
    <w:rsid w:val="00F67E36"/>
    <w:rsid w:val="00F73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CFF464E2CA4C00869C6B7ABAFD1F71">
    <w:name w:val="89CFF464E2CA4C00869C6B7ABAFD1F71"/>
  </w:style>
  <w:style w:type="paragraph" w:customStyle="1" w:styleId="89348C57C4A9490FA29712E74C5A1F98">
    <w:name w:val="89348C57C4A9490FA29712E74C5A1F98"/>
  </w:style>
  <w:style w:type="paragraph" w:customStyle="1" w:styleId="5D349AA4121847E491479872AA2E90E2">
    <w:name w:val="5D349AA4121847E491479872AA2E90E2"/>
  </w:style>
  <w:style w:type="paragraph" w:customStyle="1" w:styleId="6011DB8D5F2547F2BAF8AEC2836CD4A1">
    <w:name w:val="6011DB8D5F2547F2BAF8AEC2836CD4A1"/>
  </w:style>
  <w:style w:type="paragraph" w:customStyle="1" w:styleId="8A93CC82CD2B4DDFB258B52338C2F971">
    <w:name w:val="8A93CC82CD2B4DDFB258B52338C2F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2A346E-17DF-4BBF-B438-507FF60F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form.dotx</Template>
  <TotalTime>6</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Sene</dc:creator>
  <cp:keywords/>
  <dc:description/>
  <cp:lastModifiedBy>Nikki Webb</cp:lastModifiedBy>
  <cp:revision>5</cp:revision>
  <cp:lastPrinted>2024-07-05T08:32:00Z</cp:lastPrinted>
  <dcterms:created xsi:type="dcterms:W3CDTF">2026-08-12T11:47:00Z</dcterms:created>
  <dcterms:modified xsi:type="dcterms:W3CDTF">2026-08-12T12:28:00Z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